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FD39A" w14:textId="2B27D4EC" w:rsidR="001E157E" w:rsidRPr="00FE0D1E" w:rsidRDefault="00EE0BDC" w:rsidP="00FE0D1E">
      <w:pPr>
        <w:pStyle w:val="a5"/>
        <w:spacing w:beforeLines="50" w:before="120" w:afterLines="50" w:after="120" w:line="0" w:lineRule="atLeast"/>
        <w:rPr>
          <w:sz w:val="40"/>
          <w:szCs w:val="40"/>
        </w:rPr>
      </w:pPr>
      <w:r>
        <w:rPr>
          <w:rFonts w:ascii="ＭＳ 明朝" w:eastAsia="ＭＳ 明朝" w:hAnsi="ＭＳ 明朝" w:cs="ＭＳ 明朝"/>
          <w:bCs w:val="0"/>
          <w:caps w:val="0"/>
          <w:noProof/>
          <w:color w:val="4D4436" w:themeColor="text2" w:themeTint="E6"/>
          <w:spacing w:val="0"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0DEF982" wp14:editId="653130BE">
                <wp:simplePos x="0" y="0"/>
                <wp:positionH relativeFrom="margin">
                  <wp:posOffset>5454650</wp:posOffset>
                </wp:positionH>
                <wp:positionV relativeFrom="paragraph">
                  <wp:posOffset>-10795</wp:posOffset>
                </wp:positionV>
                <wp:extent cx="1447800" cy="409575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09575"/>
                        </a:xfrm>
                        <a:prstGeom prst="rect">
                          <a:avLst/>
                        </a:prstGeom>
                        <a:noFill/>
                        <a:ln w="508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B6F33" w14:textId="77777777" w:rsidR="00DC5FA3" w:rsidRPr="00EC2083" w:rsidRDefault="00DC5FA3" w:rsidP="00DC5FA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C2083">
                              <w:rPr>
                                <w:rFonts w:ascii="AR丸ゴシック体M" w:eastAsia="AR丸ゴシック体M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参加費</w:t>
                            </w:r>
                            <w:r w:rsidRPr="00EC2083">
                              <w:rPr>
                                <w:rFonts w:ascii="AR丸ゴシック体M" w:eastAsia="AR丸ゴシック体M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EF9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29.5pt;margin-top:-.85pt;width:114pt;height:32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" filled="f" stroked="f" strokeweight="4pt">
                <v:textbox>
                  <w:txbxContent>
                    <w:p w14:paraId="2A8B6F33" w14:textId="77777777" w:rsidR="00DC5FA3" w:rsidRPr="00EC2083" w:rsidRDefault="00DC5FA3" w:rsidP="00DC5FA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C2083">
                        <w:rPr>
                          <w:rFonts w:ascii="AR丸ゴシック体M" w:eastAsia="AR丸ゴシック体M" w:hint="eastAsia"/>
                          <w:b/>
                          <w:color w:val="FF0000"/>
                          <w:sz w:val="28"/>
                          <w:szCs w:val="28"/>
                        </w:rPr>
                        <w:t>参加費</w:t>
                      </w:r>
                      <w:r w:rsidRPr="00EC2083">
                        <w:rPr>
                          <w:rFonts w:ascii="AR丸ゴシック体M" w:eastAsia="AR丸ゴシック体M"/>
                          <w:b/>
                          <w:color w:val="FF0000"/>
                          <w:sz w:val="28"/>
                          <w:szCs w:val="28"/>
                        </w:rPr>
                        <w:t>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13">
        <w:rPr>
          <w:rFonts w:ascii="ＭＳ 明朝" w:eastAsia="ＭＳ 明朝" w:hAnsi="ＭＳ 明朝" w:cs="ＭＳ 明朝"/>
          <w:bCs w:val="0"/>
          <w:caps w:val="0"/>
          <w:noProof/>
          <w:color w:val="4D4436" w:themeColor="text2" w:themeTint="E6"/>
          <w:spacing w:val="0"/>
          <w:kern w:val="0"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516A43B" wp14:editId="70A72128">
            <wp:simplePos x="0" y="0"/>
            <wp:positionH relativeFrom="margin">
              <wp:posOffset>-99060</wp:posOffset>
            </wp:positionH>
            <wp:positionV relativeFrom="paragraph">
              <wp:posOffset>275590</wp:posOffset>
            </wp:positionV>
            <wp:extent cx="7181850" cy="25463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枠用ライン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59CA7" w14:textId="2E2BE13F" w:rsidR="00594D75" w:rsidRDefault="00EE0BDC" w:rsidP="001E157E">
      <w:pPr>
        <w:spacing w:after="0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AFDE6F" wp14:editId="4FA2A8A0">
                <wp:simplePos x="0" y="0"/>
                <wp:positionH relativeFrom="margin">
                  <wp:posOffset>26035</wp:posOffset>
                </wp:positionH>
                <wp:positionV relativeFrom="paragraph">
                  <wp:posOffset>73660</wp:posOffset>
                </wp:positionV>
                <wp:extent cx="7020560" cy="542925"/>
                <wp:effectExtent l="0" t="0" r="0" b="0"/>
                <wp:wrapNone/>
                <wp:docPr id="104507461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056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73AEA" w14:textId="58F2FBF7" w:rsidR="00CF336F" w:rsidRPr="00882C0D" w:rsidRDefault="00C32196" w:rsidP="00C32196">
                            <w:pPr>
                              <w:pStyle w:val="a5"/>
                              <w:spacing w:beforeLines="50" w:before="120" w:afterLines="50" w:after="120" w:line="0" w:lineRule="atLeast"/>
                              <w:ind w:firstLineChars="100" w:firstLine="472"/>
                              <w:rPr>
                                <w:rFonts w:ascii="HG丸ｺﾞｼｯｸM-PRO" w:eastAsia="HG丸ｺﾞｼｯｸM-PRO" w:hAnsi="HG丸ｺﾞｼｯｸM-PRO" w:cs="Meiryo UI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00"/>
                                <w:sz w:val="48"/>
                                <w:szCs w:val="48"/>
                              </w:rPr>
                              <w:t>「</w:t>
                            </w:r>
                            <w:r w:rsidR="00615461" w:rsidRPr="00882C0D"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00"/>
                                <w:sz w:val="48"/>
                                <w:szCs w:val="48"/>
                              </w:rPr>
                              <w:t>保</w:t>
                            </w:r>
                            <w:r w:rsidR="002365A4" w:rsidRPr="00882C0D"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00"/>
                                <w:sz w:val="48"/>
                                <w:szCs w:val="48"/>
                              </w:rPr>
                              <w:t>護者のための</w:t>
                            </w:r>
                            <w:r w:rsidR="004935F4"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00"/>
                                <w:sz w:val="48"/>
                                <w:szCs w:val="48"/>
                              </w:rPr>
                              <w:t>特別支援</w:t>
                            </w:r>
                            <w:r w:rsidR="00CF336F" w:rsidRPr="00882C0D"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00"/>
                                <w:sz w:val="48"/>
                                <w:szCs w:val="48"/>
                              </w:rPr>
                              <w:t>講演会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00"/>
                                <w:sz w:val="48"/>
                                <w:szCs w:val="48"/>
                              </w:rPr>
                              <w:t>」のお知らせ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DE6F" id="テキスト ボックス 1" o:spid="_x0000_s1027" type="#_x0000_t202" style="position:absolute;margin-left:2.05pt;margin-top:5.8pt;width:552.8pt;height:42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" fillcolor="white [3212]" stroked="f">
                <v:textbox inset="5.85pt,.7pt,5.85pt,.7pt">
                  <w:txbxContent>
                    <w:p w14:paraId="1CB73AEA" w14:textId="58F2FBF7" w:rsidR="00CF336F" w:rsidRPr="00882C0D" w:rsidRDefault="00C32196" w:rsidP="00C32196">
                      <w:pPr>
                        <w:pStyle w:val="a5"/>
                        <w:spacing w:beforeLines="50" w:before="120" w:afterLines="50" w:after="120" w:line="0" w:lineRule="atLeast"/>
                        <w:ind w:firstLineChars="100" w:firstLine="472"/>
                        <w:rPr>
                          <w:rFonts w:ascii="HG丸ｺﾞｼｯｸM-PRO" w:eastAsia="HG丸ｺﾞｼｯｸM-PRO" w:hAnsi="HG丸ｺﾞｼｯｸM-PRO" w:cs="Meiryo UI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0000"/>
                          <w:sz w:val="48"/>
                          <w:szCs w:val="48"/>
                        </w:rPr>
                        <w:t>「</w:t>
                      </w:r>
                      <w:r w:rsidR="00615461" w:rsidRPr="00882C0D">
                        <w:rPr>
                          <w:rFonts w:ascii="HG丸ｺﾞｼｯｸM-PRO" w:eastAsia="HG丸ｺﾞｼｯｸM-PRO" w:hAnsi="HG丸ｺﾞｼｯｸM-PRO" w:cs="Meiryo UI" w:hint="eastAsia"/>
                          <w:color w:val="FF0000"/>
                          <w:sz w:val="48"/>
                          <w:szCs w:val="48"/>
                        </w:rPr>
                        <w:t>保</w:t>
                      </w:r>
                      <w:r w:rsidR="002365A4" w:rsidRPr="00882C0D">
                        <w:rPr>
                          <w:rFonts w:ascii="HG丸ｺﾞｼｯｸM-PRO" w:eastAsia="HG丸ｺﾞｼｯｸM-PRO" w:hAnsi="HG丸ｺﾞｼｯｸM-PRO" w:cs="Meiryo UI" w:hint="eastAsia"/>
                          <w:color w:val="FF0000"/>
                          <w:sz w:val="48"/>
                          <w:szCs w:val="48"/>
                        </w:rPr>
                        <w:t>護者のための</w:t>
                      </w:r>
                      <w:r w:rsidR="004935F4">
                        <w:rPr>
                          <w:rFonts w:ascii="HG丸ｺﾞｼｯｸM-PRO" w:eastAsia="HG丸ｺﾞｼｯｸM-PRO" w:hAnsi="HG丸ｺﾞｼｯｸM-PRO" w:cs="Meiryo UI" w:hint="eastAsia"/>
                          <w:color w:val="FF0000"/>
                          <w:sz w:val="48"/>
                          <w:szCs w:val="48"/>
                        </w:rPr>
                        <w:t>特別支援</w:t>
                      </w:r>
                      <w:r w:rsidR="00CF336F" w:rsidRPr="00882C0D">
                        <w:rPr>
                          <w:rFonts w:ascii="HG丸ｺﾞｼｯｸM-PRO" w:eastAsia="HG丸ｺﾞｼｯｸM-PRO" w:hAnsi="HG丸ｺﾞｼｯｸM-PRO" w:cs="Meiryo UI" w:hint="eastAsia"/>
                          <w:color w:val="FF0000"/>
                          <w:sz w:val="48"/>
                          <w:szCs w:val="48"/>
                        </w:rPr>
                        <w:t>講演会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0000"/>
                          <w:sz w:val="48"/>
                          <w:szCs w:val="48"/>
                        </w:rPr>
                        <w:t>」のお知らせ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7871C" w14:textId="5A86C69B" w:rsidR="00997E81" w:rsidRPr="00594D75" w:rsidRDefault="00997E81" w:rsidP="001E157E">
      <w:pPr>
        <w:spacing w:after="0"/>
      </w:pPr>
    </w:p>
    <w:p w14:paraId="13873237" w14:textId="4148F89D" w:rsidR="001E157E" w:rsidRPr="001E157E" w:rsidRDefault="001E157E" w:rsidP="001E157E">
      <w:pPr>
        <w:spacing w:after="0"/>
      </w:pPr>
    </w:p>
    <w:p w14:paraId="449E10D1" w14:textId="2FAEE359" w:rsidR="00CF43B8" w:rsidRPr="00CF43B8" w:rsidRDefault="00CF43B8" w:rsidP="00542627">
      <w:pPr>
        <w:spacing w:after="0"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</w:p>
    <w:p w14:paraId="366035B1" w14:textId="0DDE4B06" w:rsidR="00D7589B" w:rsidRDefault="00A359DF" w:rsidP="00FE0D1E">
      <w:pPr>
        <w:spacing w:after="0" w:line="0" w:lineRule="atLeast"/>
        <w:rPr>
          <w:rFonts w:ascii="HG丸ｺﾞｼｯｸM-PRO" w:eastAsia="HG丸ｺﾞｼｯｸM-PRO" w:hAnsi="HG丸ｺﾞｼｯｸM-PRO"/>
          <w:b/>
          <w:color w:val="auto"/>
          <w:sz w:val="26"/>
          <w:szCs w:val="26"/>
        </w:rPr>
      </w:pPr>
      <w:r w:rsidRPr="00A359DF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8541B1">
        <w:rPr>
          <w:rFonts w:ascii="HG丸ｺﾞｼｯｸM-PRO" w:eastAsia="HG丸ｺﾞｼｯｸM-PRO" w:hAnsi="HG丸ｺﾞｼｯｸM-PRO" w:hint="eastAsia"/>
          <w:b/>
          <w:color w:val="auto"/>
          <w:sz w:val="26"/>
          <w:szCs w:val="26"/>
        </w:rPr>
        <w:t>山内先生による２年ぶりの講演会です</w:t>
      </w:r>
      <w:r w:rsidR="00FE0D1E">
        <w:rPr>
          <w:rFonts w:ascii="HG丸ｺﾞｼｯｸM-PRO" w:eastAsia="HG丸ｺﾞｼｯｸM-PRO" w:hAnsi="HG丸ｺﾞｼｯｸM-PRO" w:hint="eastAsia"/>
          <w:b/>
          <w:color w:val="auto"/>
          <w:sz w:val="26"/>
          <w:szCs w:val="26"/>
        </w:rPr>
        <w:t>。</w:t>
      </w:r>
      <w:r w:rsidR="008541B1">
        <w:rPr>
          <w:rFonts w:ascii="HG丸ｺﾞｼｯｸM-PRO" w:eastAsia="HG丸ｺﾞｼｯｸM-PRO" w:hAnsi="HG丸ｺﾞｼｯｸM-PRO" w:hint="eastAsia"/>
          <w:b/>
          <w:color w:val="auto"/>
          <w:sz w:val="26"/>
          <w:szCs w:val="26"/>
        </w:rPr>
        <w:t>第11回目の今回は一番気になる学習支援のおはなし！</w:t>
      </w:r>
      <w:r w:rsidR="00615461">
        <w:rPr>
          <w:rFonts w:ascii="HG丸ｺﾞｼｯｸM-PRO" w:eastAsia="HG丸ｺﾞｼｯｸM-PRO" w:hAnsi="HG丸ｺﾞｼｯｸM-PRO" w:hint="eastAsia"/>
          <w:b/>
          <w:color w:val="auto"/>
          <w:sz w:val="26"/>
          <w:szCs w:val="26"/>
        </w:rPr>
        <w:t>義務教育９学年全てを担任した学校心理士が自らの体験も踏まえて、</w:t>
      </w:r>
      <w:r>
        <w:rPr>
          <w:rFonts w:ascii="HG丸ｺﾞｼｯｸM-PRO" w:eastAsia="HG丸ｺﾞｼｯｸM-PRO" w:hAnsi="HG丸ｺﾞｼｯｸM-PRO"/>
          <w:b/>
          <w:color w:val="auto"/>
          <w:sz w:val="26"/>
          <w:szCs w:val="26"/>
        </w:rPr>
        <w:t>より詳しく、具体的にお話をします。</w:t>
      </w:r>
      <w:r w:rsidR="00C32196">
        <w:rPr>
          <w:rFonts w:ascii="HG丸ｺﾞｼｯｸM-PRO" w:eastAsia="HG丸ｺﾞｼｯｸM-PRO" w:hAnsi="HG丸ｺﾞｼｯｸM-PRO" w:hint="eastAsia"/>
          <w:b/>
          <w:color w:val="auto"/>
          <w:sz w:val="26"/>
          <w:szCs w:val="26"/>
        </w:rPr>
        <w:t>ぜひお申し込みください。</w:t>
      </w:r>
    </w:p>
    <w:p w14:paraId="1CF5AFE6" w14:textId="422BC795" w:rsidR="0053376E" w:rsidRPr="004935F4" w:rsidRDefault="0053376E" w:rsidP="00FD1010">
      <w:pPr>
        <w:spacing w:after="0" w:line="0" w:lineRule="atLeast"/>
        <w:ind w:firstLineChars="100" w:firstLine="241"/>
        <w:rPr>
          <w:rFonts w:ascii="HG丸ｺﾞｼｯｸM-PRO" w:eastAsia="HG丸ｺﾞｼｯｸM-PRO" w:hAnsi="HG丸ｺﾞｼｯｸM-PRO"/>
          <w:b/>
          <w:color w:val="auto"/>
          <w:sz w:val="24"/>
          <w:szCs w:val="24"/>
        </w:rPr>
      </w:pPr>
    </w:p>
    <w:p w14:paraId="509A961C" w14:textId="43B94D51" w:rsidR="004935F4" w:rsidRPr="004935F4" w:rsidRDefault="00C32196" w:rsidP="004935F4">
      <w:pPr>
        <w:rPr>
          <w:rFonts w:ascii="HG丸ｺﾞｼｯｸM-PRO" w:eastAsia="HG丸ｺﾞｼｯｸM-PRO" w:hAnsi="HG丸ｺﾞｼｯｸM-PRO"/>
          <w:b/>
          <w:bCs/>
          <w:sz w:val="24"/>
          <w:szCs w:val="24"/>
          <w:u w:val="single"/>
        </w:rPr>
      </w:pPr>
      <w:r w:rsidRPr="004935F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《教育講演会のテーマ》</w:t>
      </w:r>
      <w:r w:rsidRPr="004935F4">
        <w:rPr>
          <w:rFonts w:ascii="HG丸ｺﾞｼｯｸM-PRO" w:eastAsia="HG丸ｺﾞｼｯｸM-PRO" w:hAnsi="HG丸ｺﾞｼｯｸM-PRO" w:hint="eastAsia"/>
          <w:b/>
          <w:bCs/>
          <w:sz w:val="24"/>
          <w:szCs w:val="24"/>
          <w:u w:val="single"/>
        </w:rPr>
        <w:t xml:space="preserve">　</w:t>
      </w:r>
      <w:r w:rsidR="004935F4" w:rsidRPr="004935F4">
        <w:rPr>
          <w:rFonts w:ascii="HG丸ｺﾞｼｯｸM-PRO" w:eastAsia="HG丸ｺﾞｼｯｸM-PRO" w:hAnsi="HG丸ｺﾞｼｯｸM-PRO" w:hint="eastAsia"/>
          <w:b/>
          <w:bCs/>
          <w:sz w:val="24"/>
          <w:szCs w:val="24"/>
          <w:u w:val="single"/>
        </w:rPr>
        <w:t>～知らなかった！では済まされない！～</w:t>
      </w:r>
    </w:p>
    <w:p w14:paraId="6B5DE910" w14:textId="77777777" w:rsidR="003771F1" w:rsidRDefault="004935F4" w:rsidP="004935F4">
      <w:pPr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F84AA5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『</w:t>
      </w:r>
      <w:r w:rsidR="003771F1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凸凹のある子どもたちへの</w:t>
      </w:r>
    </w:p>
    <w:p w14:paraId="6A2BDA70" w14:textId="59995BA7" w:rsidR="00C32196" w:rsidRPr="00F84AA5" w:rsidRDefault="003771F1" w:rsidP="003771F1">
      <w:pPr>
        <w:ind w:firstLineChars="1000" w:firstLine="5622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学習支援</w:t>
      </w:r>
      <w:r w:rsidR="004935F4" w:rsidRPr="00F84AA5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の話』</w:t>
      </w:r>
    </w:p>
    <w:p w14:paraId="78D1306C" w14:textId="77777777" w:rsidR="008541B1" w:rsidRDefault="00F84AA5" w:rsidP="00F84AA5">
      <w:pPr>
        <w:pStyle w:val="HTML"/>
        <w:ind w:firstLineChars="200" w:firstLine="560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C32196">
        <w:rPr>
          <w:rFonts w:ascii="AR丸ゴシック体M" w:eastAsia="AR丸ゴシック体M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EFA3B3" wp14:editId="58FFAE55">
            <wp:simplePos x="0" y="0"/>
            <wp:positionH relativeFrom="column">
              <wp:posOffset>5354375</wp:posOffset>
            </wp:positionH>
            <wp:positionV relativeFrom="paragraph">
              <wp:posOffset>82550</wp:posOffset>
            </wp:positionV>
            <wp:extent cx="1490345" cy="122237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AA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○</w:t>
      </w:r>
      <w:r w:rsidR="008541B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支援が必要な子どもの進路の話（何のための学習なの　　</w:t>
      </w:r>
    </w:p>
    <w:p w14:paraId="2654B558" w14:textId="002A7B84" w:rsidR="00F84AA5" w:rsidRPr="00F84AA5" w:rsidRDefault="008541B1" w:rsidP="008541B1">
      <w:pPr>
        <w:pStyle w:val="HTML"/>
        <w:ind w:firstLineChars="300" w:firstLine="843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か</w:t>
      </w:r>
      <w:r w:rsidR="00F84AA5" w:rsidRPr="00F84AA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？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）</w:t>
      </w:r>
    </w:p>
    <w:p w14:paraId="47D45B9A" w14:textId="77777777" w:rsidR="00237014" w:rsidRDefault="00F84AA5" w:rsidP="00F84AA5">
      <w:pPr>
        <w:pStyle w:val="HTML"/>
        <w:ind w:firstLineChars="200" w:firstLine="562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F84AA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○</w:t>
      </w:r>
      <w:r w:rsidR="008541B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家庭と学校と</w:t>
      </w:r>
      <w:r w:rsidR="00051B3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専門的支援の連携の重要性（どのような</w:t>
      </w:r>
    </w:p>
    <w:p w14:paraId="20B164F1" w14:textId="38CAF1D8" w:rsidR="00C32196" w:rsidRDefault="00051B37" w:rsidP="00237014">
      <w:pPr>
        <w:pStyle w:val="HTML"/>
        <w:ind w:firstLineChars="300" w:firstLine="843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専門的な支援が有効なのか？）</w:t>
      </w:r>
    </w:p>
    <w:p w14:paraId="65C489E3" w14:textId="31CD4E15" w:rsidR="00051B37" w:rsidRPr="00237014" w:rsidRDefault="00051B37" w:rsidP="00237014">
      <w:pPr>
        <w:pStyle w:val="HTML"/>
        <w:ind w:firstLineChars="100" w:firstLine="281"/>
        <w:rPr>
          <w:rFonts w:ascii="HG丸ｺﾞｼｯｸM-PRO" w:eastAsia="HG丸ｺﾞｼｯｸM-PRO" w:hAnsi="HG丸ｺﾞｼｯｸM-PRO"/>
          <w:b/>
          <w:bCs/>
          <w:i/>
          <w:iCs/>
          <w:sz w:val="28"/>
          <w:szCs w:val="28"/>
        </w:rPr>
      </w:pPr>
      <w:r w:rsidRPr="00237014">
        <w:rPr>
          <w:rFonts w:ascii="HG丸ｺﾞｼｯｸM-PRO" w:eastAsia="HG丸ｺﾞｼｯｸM-PRO" w:hAnsi="HG丸ｺﾞｼｯｸM-PRO" w:hint="eastAsia"/>
          <w:b/>
          <w:bCs/>
          <w:i/>
          <w:iCs/>
          <w:sz w:val="28"/>
          <w:szCs w:val="28"/>
        </w:rPr>
        <w:t>宿題などの学校の学習だけでは満足できない保護者の</w:t>
      </w:r>
    </w:p>
    <w:p w14:paraId="636D1A03" w14:textId="3FEAC745" w:rsidR="00051B37" w:rsidRPr="00237014" w:rsidRDefault="00051B37" w:rsidP="00237014">
      <w:pPr>
        <w:pStyle w:val="HTML"/>
        <w:ind w:firstLineChars="1700" w:firstLine="4779"/>
        <w:rPr>
          <w:rFonts w:ascii="HG丸ｺﾞｼｯｸM-PRO" w:eastAsia="HG丸ｺﾞｼｯｸM-PRO" w:hAnsi="HG丸ｺﾞｼｯｸM-PRO"/>
          <w:b/>
          <w:bCs/>
          <w:i/>
          <w:iCs/>
          <w:sz w:val="28"/>
          <w:szCs w:val="28"/>
        </w:rPr>
      </w:pPr>
      <w:r w:rsidRPr="00237014">
        <w:rPr>
          <w:rFonts w:ascii="HG丸ｺﾞｼｯｸM-PRO" w:eastAsia="HG丸ｺﾞｼｯｸM-PRO" w:hAnsi="HG丸ｺﾞｼｯｸM-PRO" w:hint="eastAsia"/>
          <w:b/>
          <w:bCs/>
          <w:i/>
          <w:iCs/>
          <w:sz w:val="28"/>
          <w:szCs w:val="28"/>
        </w:rPr>
        <w:t>悩みをスッキリ解決！！</w:t>
      </w:r>
    </w:p>
    <w:p w14:paraId="0340FA51" w14:textId="607A3714" w:rsidR="00C32196" w:rsidRDefault="00C32196" w:rsidP="00C32196">
      <w:pPr>
        <w:spacing w:after="0" w:line="0" w:lineRule="atLeas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</w:p>
    <w:p w14:paraId="4BABBDE7" w14:textId="1F72695E" w:rsidR="00FE0D1E" w:rsidRPr="00C32196" w:rsidRDefault="0095269A" w:rsidP="00C32196">
      <w:pPr>
        <w:spacing w:after="0" w:line="0" w:lineRule="atLeast"/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</w:pPr>
      <w:r w:rsidRPr="00C32196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講師：</w:t>
      </w:r>
      <w:r w:rsidR="00FE0D1E" w:rsidRPr="00C32196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中部学院大学非常勤講師　</w:t>
      </w:r>
    </w:p>
    <w:p w14:paraId="06D13831" w14:textId="0FA2D9D1" w:rsidR="00090844" w:rsidRPr="00C32196" w:rsidRDefault="0095269A" w:rsidP="00F84AA5">
      <w:pPr>
        <w:spacing w:after="0" w:line="240" w:lineRule="auto"/>
        <w:ind w:firstLineChars="500" w:firstLine="1405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C32196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山内</w:t>
      </w:r>
      <w:r w:rsidR="00F84AA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 w:rsidRPr="00C32196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康彦（ガイダンスカウンセラー</w:t>
      </w:r>
      <w:r w:rsidR="00D367D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・特別支援学校専門職修士</w:t>
      </w:r>
      <w:r w:rsidRPr="00C32196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）</w:t>
      </w:r>
    </w:p>
    <w:p w14:paraId="32E0D338" w14:textId="77777777" w:rsidR="00C32196" w:rsidRDefault="00C32196" w:rsidP="00E223CD">
      <w:pPr>
        <w:pStyle w:val="a5"/>
        <w:spacing w:after="0" w:line="240" w:lineRule="auto"/>
        <w:rPr>
          <w:rFonts w:ascii="HG丸ｺﾞｼｯｸM-PRO" w:eastAsia="HG丸ｺﾞｼｯｸM-PRO" w:hAnsi="HG丸ｺﾞｼｯｸM-PRO"/>
          <w:b w:val="0"/>
          <w:color w:val="auto"/>
          <w:sz w:val="36"/>
          <w:szCs w:val="36"/>
        </w:rPr>
      </w:pPr>
    </w:p>
    <w:p w14:paraId="5729E2DA" w14:textId="534E4CA2" w:rsidR="00810F53" w:rsidRPr="00C32196" w:rsidRDefault="007071D7" w:rsidP="00E223CD">
      <w:pPr>
        <w:pStyle w:val="a5"/>
        <w:spacing w:after="0" w:line="240" w:lineRule="auto"/>
        <w:rPr>
          <w:rFonts w:ascii="HG丸ｺﾞｼｯｸM-PRO" w:eastAsia="HG丸ｺﾞｼｯｸM-PRO" w:hAnsi="HG丸ｺﾞｼｯｸM-PRO"/>
          <w:b w:val="0"/>
          <w:color w:val="auto"/>
          <w:sz w:val="36"/>
          <w:szCs w:val="36"/>
        </w:rPr>
      </w:pPr>
      <w:r w:rsidRPr="00D15F40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日時：</w:t>
      </w:r>
      <w:r w:rsidR="004935F4" w:rsidRPr="004935F4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令和</w:t>
      </w:r>
      <w:r w:rsidR="003771F1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7</w:t>
      </w:r>
      <w:r w:rsidR="004935F4" w:rsidRPr="004935F4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年</w:t>
      </w:r>
      <w:r w:rsidR="003771F1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6</w:t>
      </w:r>
      <w:r w:rsidR="004935F4" w:rsidRPr="004935F4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月</w:t>
      </w:r>
      <w:r w:rsidR="003771F1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14</w:t>
      </w:r>
      <w:r w:rsidR="004935F4" w:rsidRPr="004935F4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日（土）　１０時００分～１２時００分</w:t>
      </w:r>
    </w:p>
    <w:p w14:paraId="555F9FD9" w14:textId="276B7D86" w:rsidR="00C32196" w:rsidRDefault="000D514E" w:rsidP="00C32196">
      <w:pPr>
        <w:pStyle w:val="a5"/>
        <w:spacing w:after="0" w:line="240" w:lineRule="auto"/>
        <w:rPr>
          <w:rFonts w:ascii="HG丸ｺﾞｼｯｸM-PRO" w:eastAsia="HG丸ｺﾞｼｯｸM-PRO" w:hAnsi="HG丸ｺﾞｼｯｸM-PRO"/>
          <w:b w:val="0"/>
          <w:color w:val="auto"/>
          <w:sz w:val="36"/>
          <w:szCs w:val="36"/>
        </w:rPr>
      </w:pPr>
      <w:r w:rsidRPr="00D15F40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会</w:t>
      </w:r>
      <w:r w:rsidR="00331836" w:rsidRPr="00D15F40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場：</w:t>
      </w:r>
      <w:r w:rsidR="00C40D1E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スカイワードあさひ</w:t>
      </w:r>
      <w:r w:rsidR="000D3932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5</w:t>
      </w:r>
      <w:r w:rsidR="00C40D1E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 xml:space="preserve">階　　</w:t>
      </w:r>
      <w:r w:rsidR="000D3932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くすのき</w:t>
      </w:r>
      <w:r w:rsidR="003771F1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ホール</w:t>
      </w:r>
      <w:r w:rsidR="000D3932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A</w:t>
      </w:r>
    </w:p>
    <w:p w14:paraId="05A3D531" w14:textId="35153112" w:rsidR="00D15F40" w:rsidRPr="00C32196" w:rsidRDefault="00C32196" w:rsidP="00C40D1E">
      <w:pPr>
        <w:pStyle w:val="a5"/>
        <w:spacing w:after="0" w:line="240" w:lineRule="auto"/>
        <w:ind w:firstLineChars="400" w:firstLine="1084"/>
        <w:rPr>
          <w:rFonts w:ascii="AR丸ゴシック体M" w:eastAsia="AR丸ゴシック体M"/>
          <w:color w:val="aut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auto"/>
          <w:sz w:val="28"/>
          <w:szCs w:val="28"/>
        </w:rPr>
        <w:t>《会場住所：</w:t>
      </w:r>
      <w:r w:rsidR="00C40D1E">
        <w:rPr>
          <w:rFonts w:ascii="HG丸ｺﾞｼｯｸM-PRO" w:eastAsia="HG丸ｺﾞｼｯｸM-PRO" w:hAnsi="HG丸ｺﾞｼｯｸM-PRO" w:hint="eastAsia"/>
          <w:color w:val="auto"/>
          <w:sz w:val="28"/>
          <w:szCs w:val="28"/>
        </w:rPr>
        <w:t>尾張旭市城山町長池下4517－1</w:t>
      </w:r>
      <w:r>
        <w:rPr>
          <w:rFonts w:ascii="HG丸ｺﾞｼｯｸM-PRO" w:eastAsia="HG丸ｺﾞｼｯｸM-PRO" w:hAnsi="HG丸ｺﾞｼｯｸM-PRO" w:hint="eastAsia"/>
          <w:color w:val="auto"/>
          <w:sz w:val="28"/>
          <w:szCs w:val="28"/>
        </w:rPr>
        <w:t>》</w:t>
      </w:r>
    </w:p>
    <w:p w14:paraId="79365EF0" w14:textId="2689B3BA" w:rsidR="00594D75" w:rsidRPr="00D15F40" w:rsidRDefault="00C40D1E" w:rsidP="00E223CD">
      <w:pPr>
        <w:pStyle w:val="a5"/>
        <w:spacing w:after="0" w:line="240" w:lineRule="auto"/>
        <w:rPr>
          <w:rFonts w:ascii="HG丸ｺﾞｼｯｸM-PRO" w:eastAsia="HG丸ｺﾞｼｯｸM-PRO" w:hAnsi="HG丸ｺﾞｼｯｸM-PRO"/>
          <w:b w:val="0"/>
          <w:color w:val="FF0000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定員</w:t>
      </w:r>
      <w:r w:rsidR="00331836" w:rsidRPr="00D15F40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：</w:t>
      </w:r>
      <w:r w:rsidR="000D3932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>40</w:t>
      </w:r>
      <w:r w:rsidR="00805B62">
        <w:rPr>
          <w:rFonts w:ascii="HG丸ｺﾞｼｯｸM-PRO" w:eastAsia="HG丸ｺﾞｼｯｸM-PRO" w:hAnsi="HG丸ｺﾞｼｯｸM-PRO" w:hint="eastAsia"/>
          <w:b w:val="0"/>
          <w:color w:val="auto"/>
          <w:sz w:val="36"/>
          <w:szCs w:val="36"/>
        </w:rPr>
        <w:t xml:space="preserve">名　</w:t>
      </w:r>
    </w:p>
    <w:p w14:paraId="7B5305A1" w14:textId="538B3A49" w:rsidR="008F05E9" w:rsidRDefault="003815B8" w:rsidP="008C58AF">
      <w:pPr>
        <w:spacing w:after="0"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257D9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  </w:t>
      </w:r>
      <w:r w:rsidR="00AF66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C7B40" w:rsidRPr="00257D96">
        <w:rPr>
          <w:rFonts w:ascii="HG丸ｺﾞｼｯｸM-PRO" w:eastAsia="HG丸ｺﾞｼｯｸM-PRO" w:hAnsi="HG丸ｺﾞｼｯｸM-PRO" w:hint="eastAsia"/>
          <w:sz w:val="24"/>
          <w:szCs w:val="24"/>
        </w:rPr>
        <w:t>お申し込み方法</w:t>
      </w:r>
      <w:r w:rsidRPr="00257D96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116F31" w:rsidRPr="00257D96">
        <w:rPr>
          <w:rFonts w:ascii="HG丸ｺﾞｼｯｸM-PRO" w:eastAsia="HG丸ｺﾞｼｯｸM-PRO" w:hAnsi="HG丸ｺﾞｼｯｸM-PRO" w:hint="eastAsia"/>
          <w:sz w:val="24"/>
          <w:szCs w:val="24"/>
        </w:rPr>
        <w:t>ＦＡＸ</w:t>
      </w:r>
      <w:r w:rsidR="008F05E9">
        <w:rPr>
          <w:rFonts w:ascii="HG丸ｺﾞｼｯｸM-PRO" w:eastAsia="HG丸ｺﾞｼｯｸM-PRO" w:hAnsi="HG丸ｺﾞｼｯｸM-PRO" w:hint="eastAsia"/>
          <w:sz w:val="24"/>
          <w:szCs w:val="24"/>
        </w:rPr>
        <w:t>、電話、メールにてお申込みください。</w:t>
      </w:r>
    </w:p>
    <w:p w14:paraId="70373F49" w14:textId="77777777" w:rsidR="00C32196" w:rsidRDefault="00C32196" w:rsidP="008C58AF">
      <w:pPr>
        <w:spacing w:after="0" w:line="0" w:lineRule="atLeast"/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</w:pPr>
    </w:p>
    <w:p w14:paraId="4077485B" w14:textId="40660525" w:rsidR="00EC2083" w:rsidRDefault="00331836" w:rsidP="008C58AF">
      <w:pPr>
        <w:spacing w:after="0" w:line="0" w:lineRule="atLeast"/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</w:pPr>
      <w:r w:rsidRPr="00CD7DBC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※</w:t>
      </w:r>
      <w:r w:rsidR="00237014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6</w:t>
      </w:r>
      <w:r w:rsidRPr="00CD7DBC"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  <w:t>月</w:t>
      </w:r>
      <w:r w:rsidR="00237014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14</w:t>
      </w:r>
      <w:r w:rsidRPr="00CD7DBC"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  <w:t>日</w:t>
      </w:r>
      <w:r w:rsidR="001F2025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（</w:t>
      </w:r>
      <w:r w:rsidR="00916D7E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土</w:t>
      </w:r>
      <w:r w:rsidR="001F2025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）</w:t>
      </w:r>
      <w:r w:rsidR="004935F4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午後から</w:t>
      </w:r>
      <w:r w:rsidRPr="00CD7DBC"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  <w:t>は、山内先生の無料個別相談会も実施します</w:t>
      </w:r>
    </w:p>
    <w:p w14:paraId="33DD85FC" w14:textId="7521F0F4" w:rsidR="00331836" w:rsidRPr="00CD7DBC" w:rsidRDefault="00331836" w:rsidP="00EC2083">
      <w:pPr>
        <w:spacing w:after="0" w:line="0" w:lineRule="atLeast"/>
        <w:ind w:firstLineChars="400" w:firstLine="964"/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</w:pPr>
      <w:r w:rsidRPr="00CD7DBC"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  <w:t>（</w:t>
      </w:r>
      <w:r w:rsidR="00CD7DBC" w:rsidRPr="00CD7DBC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※相談のみ</w:t>
      </w:r>
      <w:r w:rsidR="00C40D1E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の</w:t>
      </w:r>
      <w:r w:rsidR="00EC2083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申し込みも</w:t>
      </w:r>
      <w:r w:rsidR="00CD7DBC" w:rsidRPr="00CD7DBC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可</w:t>
      </w:r>
      <w:r w:rsidR="00EC2083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 xml:space="preserve">　支援の仕方や今後の進路について個別にお話が聞けます</w:t>
      </w:r>
      <w:r w:rsidRPr="00CD7DBC"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  <w:u w:val="single"/>
        </w:rPr>
        <w:t>）</w:t>
      </w:r>
    </w:p>
    <w:p w14:paraId="5469D164" w14:textId="77777777" w:rsidR="008C58AF" w:rsidRPr="00C40D1E" w:rsidRDefault="008C58AF" w:rsidP="00594D75">
      <w:pPr>
        <w:spacing w:after="0" w:line="0" w:lineRule="atLeast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03837DB5" w14:textId="667A4A9D" w:rsidR="00916D7E" w:rsidRPr="00916D7E" w:rsidRDefault="008C58AF" w:rsidP="008C58AF">
      <w:pPr>
        <w:spacing w:after="0" w:line="0" w:lineRule="atLeast"/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○事務局</w:t>
      </w:r>
      <w:r>
        <w:rPr>
          <w:rFonts w:ascii="HG丸ｺﾞｼｯｸM-PRO" w:eastAsia="HG丸ｺﾞｼｯｸM-PRO" w:hAnsi="HG丸ｺﾞｼｯｸM-PRO"/>
          <w:sz w:val="24"/>
          <w:szCs w:val="24"/>
        </w:rPr>
        <w:t>：</w:t>
      </w:r>
      <w:r w:rsidR="00D10076">
        <w:rPr>
          <w:rFonts w:ascii="HG丸ｺﾞｼｯｸM-PRO" w:eastAsia="HG丸ｺﾞｼｯｸM-PRO" w:hAnsi="HG丸ｺﾞｼｯｸM-PRO" w:hint="eastAsia"/>
          <w:sz w:val="24"/>
          <w:szCs w:val="24"/>
        </w:rPr>
        <w:t>（一社）障がい児</w:t>
      </w:r>
      <w:r w:rsidR="00D10076">
        <w:rPr>
          <w:rFonts w:ascii="HG丸ｺﾞｼｯｸM-PRO" w:eastAsia="HG丸ｺﾞｼｯｸM-PRO" w:hAnsi="HG丸ｺﾞｼｯｸM-PRO"/>
          <w:sz w:val="24"/>
          <w:szCs w:val="24"/>
        </w:rPr>
        <w:t>成長</w:t>
      </w:r>
      <w:r w:rsidR="00D10076">
        <w:rPr>
          <w:rFonts w:ascii="HG丸ｺﾞｼｯｸM-PRO" w:eastAsia="HG丸ｺﾞｼｯｸM-PRO" w:hAnsi="HG丸ｺﾞｼｯｸM-PRO" w:hint="eastAsia"/>
          <w:sz w:val="24"/>
          <w:szCs w:val="24"/>
        </w:rPr>
        <w:t>支援協会</w:t>
      </w:r>
      <w:r w:rsidR="00805B6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073A2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講演会事務局　</w:t>
      </w:r>
      <w:bookmarkStart w:id="0" w:name="_Hlk62666556"/>
      <w:r w:rsidR="00331836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ＦＡＸ：</w:t>
      </w:r>
      <w:r w:rsidR="00D45C1C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０</w:t>
      </w:r>
      <w:r w:rsidR="004935F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５６１</w:t>
      </w:r>
      <w:r w:rsidR="00331836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－</w:t>
      </w:r>
      <w:r w:rsidR="004935F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７</w:t>
      </w:r>
      <w:r w:rsidR="0057280B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６</w:t>
      </w:r>
      <w:r w:rsidR="00073A2D" w:rsidRPr="002365A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－</w:t>
      </w:r>
      <w:bookmarkEnd w:id="0"/>
      <w:r w:rsidR="00916D7E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８９９6</w:t>
      </w:r>
    </w:p>
    <w:p w14:paraId="1DDF9E96" w14:textId="26D3A38E" w:rsidR="00916D7E" w:rsidRDefault="008C58AF" w:rsidP="00916D7E">
      <w:pPr>
        <w:spacing w:after="0" w:line="0" w:lineRule="atLeast"/>
        <w:ind w:firstLineChars="2700" w:firstLine="6480"/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</w:pPr>
      <w:r w:rsidRPr="002365A4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>電</w:t>
      </w:r>
      <w:r w:rsidR="00ED06AF" w:rsidRPr="002365A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 xml:space="preserve">　</w:t>
      </w:r>
      <w:r w:rsidR="00ED06AF" w:rsidRPr="002365A4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>話：</w:t>
      </w:r>
      <w:r w:rsidR="00ED06AF" w:rsidRPr="002365A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０</w:t>
      </w:r>
      <w:r w:rsidR="004935F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５６１</w:t>
      </w:r>
      <w:r w:rsidR="00D10076" w:rsidRPr="002365A4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>－</w:t>
      </w:r>
      <w:r w:rsidR="004935F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７６</w:t>
      </w:r>
      <w:r w:rsidR="00ED06AF" w:rsidRPr="002365A4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>－</w:t>
      </w:r>
      <w:r w:rsidR="00916D7E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８９９5</w:t>
      </w:r>
    </w:p>
    <w:p w14:paraId="5638A31E" w14:textId="24E02712" w:rsidR="00F81F90" w:rsidRPr="00237014" w:rsidRDefault="00916D7E" w:rsidP="00237014">
      <w:pPr>
        <w:spacing w:after="0" w:line="0" w:lineRule="atLeast"/>
        <w:ind w:firstLineChars="2700" w:firstLine="6480"/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</w:pPr>
      <w:r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>M</w:t>
      </w:r>
      <w:r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ail :</w:t>
      </w:r>
      <w:r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 xml:space="preserve"> info@ippo-core3.com</w:t>
      </w:r>
    </w:p>
    <w:p w14:paraId="39B7D4A4" w14:textId="5D8A9A97" w:rsidR="0057280B" w:rsidRDefault="00D15F40" w:rsidP="004935F4">
      <w:pPr>
        <w:spacing w:line="0" w:lineRule="atLeast"/>
        <w:rPr>
          <w:rFonts w:ascii="HG丸ｺﾞｼｯｸM-PRO" w:eastAsia="HG丸ｺﾞｼｯｸM-PRO" w:hAnsi="HG丸ｺﾞｼｯｸM-PRO" w:cs="ＭＳ 明朝"/>
          <w:sz w:val="28"/>
          <w:szCs w:val="28"/>
        </w:rPr>
      </w:pPr>
      <w:r w:rsidRPr="00D15F40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《後援》</w:t>
      </w:r>
      <w:r w:rsidR="000D3932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 xml:space="preserve">　</w:t>
      </w:r>
      <w:r w:rsidR="004935F4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尾張旭</w:t>
      </w:r>
      <w:r w:rsidR="0057280B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市教育委員会</w:t>
      </w:r>
      <w:r w:rsidR="00D45C1C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・</w:t>
      </w:r>
      <w:r w:rsidR="004935F4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長久手市教</w:t>
      </w:r>
      <w:r w:rsidR="0057280B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育委員会</w:t>
      </w:r>
      <w:r w:rsidR="00D45C1C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・</w:t>
      </w:r>
      <w:r w:rsidR="004935F4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瀬戸</w:t>
      </w:r>
      <w:r w:rsidR="00D45C1C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市教育委員会</w:t>
      </w:r>
      <w:r w:rsidR="0057280B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（順不同）</w:t>
      </w:r>
    </w:p>
    <w:p w14:paraId="7C371294" w14:textId="4744EFD7" w:rsidR="000D514E" w:rsidRPr="00F81F90" w:rsidRDefault="00EA1787" w:rsidP="00CD7DBC">
      <w:pPr>
        <w:spacing w:line="0" w:lineRule="atLeast"/>
        <w:rPr>
          <w:rFonts w:ascii="HG丸ｺﾞｼｯｸM-PRO" w:eastAsia="HG丸ｺﾞｼｯｸM-PRO" w:hAnsi="HG丸ｺﾞｼｯｸM-PRO"/>
          <w:sz w:val="32"/>
          <w:szCs w:val="32"/>
        </w:rPr>
      </w:pPr>
      <w:r w:rsidRPr="00F84AA5">
        <w:rPr>
          <w:rFonts w:ascii="HG丸ｺﾞｼｯｸM-PRO" w:eastAsia="HG丸ｺﾞｼｯｸM-PRO" w:hAnsi="HG丸ｺﾞｼｯｸM-PRO" w:hint="eastAsia"/>
          <w:sz w:val="32"/>
          <w:szCs w:val="32"/>
        </w:rPr>
        <w:t>《</w:t>
      </w:r>
      <w:r w:rsidR="008C58AF" w:rsidRPr="00F84AA5">
        <w:rPr>
          <w:rFonts w:ascii="HG丸ｺﾞｼｯｸM-PRO" w:eastAsia="HG丸ｺﾞｼｯｸM-PRO" w:hAnsi="HG丸ｺﾞｼｯｸM-PRO" w:hint="eastAsia"/>
          <w:sz w:val="32"/>
          <w:szCs w:val="32"/>
        </w:rPr>
        <w:t>主催</w:t>
      </w:r>
      <w:r w:rsidRPr="00F84AA5">
        <w:rPr>
          <w:rFonts w:ascii="HG丸ｺﾞｼｯｸM-PRO" w:eastAsia="HG丸ｺﾞｼｯｸM-PRO" w:hAnsi="HG丸ｺﾞｼｯｸM-PRO" w:hint="eastAsia"/>
          <w:sz w:val="32"/>
          <w:szCs w:val="32"/>
        </w:rPr>
        <w:t>》</w:t>
      </w:r>
      <w:r w:rsidR="00D45C1C" w:rsidRPr="00F84AA5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F84AA5" w:rsidRPr="00F84AA5">
        <w:rPr>
          <w:rFonts w:ascii="ＭＳ 明朝" w:eastAsia="ＭＳ 明朝" w:hAnsi="ＭＳ 明朝" w:cs="ＭＳ 明朝"/>
          <w:bCs/>
          <w:cap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6AD86FE" wp14:editId="50E4476B">
            <wp:simplePos x="0" y="0"/>
            <wp:positionH relativeFrom="margin">
              <wp:posOffset>-79347</wp:posOffset>
            </wp:positionH>
            <wp:positionV relativeFrom="paragraph">
              <wp:posOffset>366892</wp:posOffset>
            </wp:positionV>
            <wp:extent cx="7181850" cy="2546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枠用ライン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C1C" w:rsidRPr="00F84AA5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株式会社　</w:t>
      </w:r>
      <w:r w:rsidR="004935F4" w:rsidRPr="00F84AA5">
        <w:rPr>
          <w:rFonts w:ascii="HG丸ｺﾞｼｯｸM-PRO" w:eastAsia="HG丸ｺﾞｼｯｸM-PRO" w:hAnsi="HG丸ｺﾞｼｯｸM-PRO" w:hint="eastAsia"/>
          <w:sz w:val="32"/>
          <w:szCs w:val="32"/>
        </w:rPr>
        <w:t>コアスリー　放課後等デイサービス「ＩＰＰＯ」</w:t>
      </w:r>
    </w:p>
    <w:p w14:paraId="6FA89E7A" w14:textId="77777777" w:rsidR="00D60DFD" w:rsidRPr="008F211C" w:rsidRDefault="00D60DFD" w:rsidP="008F211C">
      <w:pPr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</w:p>
    <w:p w14:paraId="2CD0A050" w14:textId="77777777" w:rsidR="00C32196" w:rsidRDefault="00C32196" w:rsidP="002D4B6F">
      <w:pPr>
        <w:jc w:val="center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</w:p>
    <w:p w14:paraId="56026BD6" w14:textId="77777777" w:rsidR="00C32196" w:rsidRDefault="00C32196" w:rsidP="002D4B6F">
      <w:pPr>
        <w:jc w:val="center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</w:p>
    <w:p w14:paraId="7FC59C14" w14:textId="50C5F986" w:rsidR="009E3F7A" w:rsidRPr="00D60DFD" w:rsidRDefault="002365A4" w:rsidP="002D4B6F">
      <w:pPr>
        <w:jc w:val="center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 w:rsidRPr="00D60DFD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保護者のための</w:t>
      </w:r>
      <w:r w:rsidR="00EC2083" w:rsidRPr="00D60DFD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特別支援</w:t>
      </w:r>
      <w:r w:rsidRPr="00D60DFD">
        <w:rPr>
          <w:rFonts w:ascii="HG丸ｺﾞｼｯｸM-PRO" w:eastAsia="HG丸ｺﾞｼｯｸM-PRO" w:hAnsi="HG丸ｺﾞｼｯｸM-PRO"/>
          <w:b/>
          <w:bCs/>
          <w:sz w:val="36"/>
          <w:szCs w:val="36"/>
        </w:rPr>
        <w:t>教育</w:t>
      </w:r>
      <w:r w:rsidR="002D4B6F" w:rsidRPr="00D60DFD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講演会</w:t>
      </w:r>
      <w:r w:rsidR="009E3F7A" w:rsidRPr="00D60DFD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申込書</w:t>
      </w:r>
    </w:p>
    <w:p w14:paraId="3177BF6C" w14:textId="69B218CC" w:rsidR="00FD1010" w:rsidRPr="004935F4" w:rsidRDefault="00FD1010" w:rsidP="004935F4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85E604F" w14:textId="77777777" w:rsidR="009E3F7A" w:rsidRDefault="009E3F7A" w:rsidP="009E3F7A">
      <w:pPr>
        <w:ind w:firstLineChars="300" w:firstLine="8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ふりがな</w:t>
      </w:r>
    </w:p>
    <w:p w14:paraId="07A1A90B" w14:textId="77777777" w:rsidR="009E3F7A" w:rsidRPr="000F300F" w:rsidRDefault="009E3F7A" w:rsidP="009E3F7A">
      <w:pPr>
        <w:ind w:firstLineChars="300" w:firstLine="84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0F300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氏　　名　：　　　　　　　　　　　　　　　　　保護者・その他</w:t>
      </w:r>
    </w:p>
    <w:p w14:paraId="5FDEC583" w14:textId="77777777" w:rsidR="009E3F7A" w:rsidRPr="009E3F7A" w:rsidRDefault="009E3F7A" w:rsidP="009E3F7A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Pr="009E3F7A">
        <w:rPr>
          <w:rFonts w:ascii="HG丸ｺﾞｼｯｸM-PRO" w:eastAsia="HG丸ｺﾞｼｯｸM-PRO" w:hAnsi="HG丸ｺﾞｼｯｸM-PRO" w:hint="eastAsia"/>
          <w:sz w:val="28"/>
          <w:szCs w:val="28"/>
        </w:rPr>
        <w:t>参加人数　：</w:t>
      </w:r>
    </w:p>
    <w:p w14:paraId="004C2D7A" w14:textId="77777777" w:rsidR="00F84D25" w:rsidRPr="00592A81" w:rsidRDefault="009E3F7A" w:rsidP="009E3F7A">
      <w:pPr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9E3F7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Pr="009E3F7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他参加者氏名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　　　　.</w:t>
      </w:r>
    </w:p>
    <w:p w14:paraId="0579509B" w14:textId="77777777" w:rsidR="009E3F7A" w:rsidRDefault="009E3F7A" w:rsidP="00F84D25">
      <w:pPr>
        <w:ind w:firstLineChars="700" w:firstLine="19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〒</w:t>
      </w:r>
    </w:p>
    <w:p w14:paraId="50E5CBF5" w14:textId="77777777" w:rsidR="004935F4" w:rsidRDefault="009E3F7A" w:rsidP="009E3F7A">
      <w:pPr>
        <w:ind w:firstLineChars="300" w:firstLine="84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0F300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住　　所　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：　　　　　　　　　　　　　　　　　　　　　　　　.</w:t>
      </w:r>
    </w:p>
    <w:p w14:paraId="1A15EF07" w14:textId="782F7D46" w:rsidR="009E3F7A" w:rsidRPr="000F300F" w:rsidRDefault="009E3F7A" w:rsidP="009E3F7A">
      <w:pPr>
        <w:ind w:firstLineChars="300" w:firstLine="84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　　　　　</w:t>
      </w:r>
      <w:r w:rsidRPr="000F300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　　　　</w:t>
      </w:r>
    </w:p>
    <w:p w14:paraId="567FA18A" w14:textId="77777777" w:rsidR="009E3F7A" w:rsidRDefault="009E3F7A" w:rsidP="009E3F7A">
      <w:pPr>
        <w:ind w:firstLineChars="300" w:firstLine="8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自宅又は携帯電話の番号をご記入下さい</w:t>
      </w:r>
    </w:p>
    <w:p w14:paraId="7965156A" w14:textId="77777777" w:rsidR="009E3F7A" w:rsidRDefault="009E3F7A" w:rsidP="009E3F7A">
      <w:pPr>
        <w:ind w:firstLineChars="300" w:firstLine="84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0F300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連 絡 先　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 </w:t>
      </w:r>
      <w:r w:rsidRPr="000F300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：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　　 　  .</w:t>
      </w:r>
      <w:r w:rsidRPr="000F300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　　　　</w:t>
      </w:r>
    </w:p>
    <w:p w14:paraId="35CB3F8F" w14:textId="77777777" w:rsidR="004935F4" w:rsidRDefault="004935F4" w:rsidP="00D60DFD">
      <w:pPr>
        <w:ind w:firstLineChars="200" w:firstLine="720"/>
        <w:rPr>
          <w:rFonts w:ascii="HG丸ｺﾞｼｯｸM-PRO" w:eastAsia="HG丸ｺﾞｼｯｸM-PRO" w:hAnsi="HG丸ｺﾞｼｯｸM-PRO"/>
          <w:color w:val="002060"/>
          <w:sz w:val="36"/>
          <w:szCs w:val="36"/>
          <w:u w:val="single"/>
        </w:rPr>
      </w:pPr>
    </w:p>
    <w:p w14:paraId="35F389C8" w14:textId="71506F50" w:rsidR="00592A81" w:rsidRPr="00D60DFD" w:rsidRDefault="00D60DFD" w:rsidP="00D60DFD">
      <w:pPr>
        <w:ind w:firstLineChars="200" w:firstLine="720"/>
        <w:rPr>
          <w:rFonts w:ascii="HG丸ｺﾞｼｯｸM-PRO" w:eastAsia="HG丸ｺﾞｼｯｸM-PRO" w:hAnsi="HG丸ｺﾞｼｯｸM-PRO"/>
          <w:color w:val="002060"/>
          <w:sz w:val="36"/>
          <w:szCs w:val="36"/>
          <w:u w:val="single"/>
        </w:rPr>
      </w:pPr>
      <w:r w:rsidRPr="00D60DFD">
        <w:rPr>
          <w:rFonts w:ascii="HG丸ｺﾞｼｯｸM-PRO" w:eastAsia="HG丸ｺﾞｼｯｸM-PRO" w:hAnsi="HG丸ｺﾞｼｯｸM-PRO" w:hint="eastAsia"/>
          <w:color w:val="002060"/>
          <w:sz w:val="36"/>
          <w:szCs w:val="36"/>
          <w:u w:val="single"/>
        </w:rPr>
        <w:t>○個別相談会を希望する□　個別相談会は希望しない□</w:t>
      </w:r>
    </w:p>
    <w:p w14:paraId="67EF8F76" w14:textId="48AD3647" w:rsidR="0039461F" w:rsidRPr="004935F4" w:rsidRDefault="00D60DFD" w:rsidP="004935F4">
      <w:pPr>
        <w:rPr>
          <w:rFonts w:ascii="HG丸ｺﾞｼｯｸM-PRO" w:eastAsia="HG丸ｺﾞｼｯｸM-PRO" w:hAnsi="HG丸ｺﾞｼｯｸM-PRO"/>
          <w:color w:val="002060"/>
          <w:sz w:val="28"/>
          <w:szCs w:val="28"/>
          <w:u w:val="single"/>
        </w:rPr>
      </w:pPr>
      <w:r w:rsidRPr="00D60DFD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※</w:t>
      </w:r>
      <w:r w:rsidR="00C00659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6</w:t>
      </w:r>
      <w:r w:rsidRPr="00D60DFD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月</w:t>
      </w:r>
      <w:r w:rsidR="00C00659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14</w:t>
      </w:r>
      <w:r w:rsidRPr="00D60DFD">
        <w:rPr>
          <w:rFonts w:ascii="HG丸ｺﾞｼｯｸM-PRO" w:eastAsia="HG丸ｺﾞｼｯｸM-PRO" w:hAnsi="HG丸ｺﾞｼｯｸM-PRO"/>
          <w:color w:val="002060"/>
          <w:sz w:val="28"/>
          <w:szCs w:val="28"/>
          <w:u w:val="single"/>
        </w:rPr>
        <w:t>日（</w:t>
      </w:r>
      <w:r w:rsidR="00C32196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土</w:t>
      </w:r>
      <w:r w:rsidRPr="00D60DFD">
        <w:rPr>
          <w:rFonts w:ascii="HG丸ｺﾞｼｯｸM-PRO" w:eastAsia="HG丸ｺﾞｼｯｸM-PRO" w:hAnsi="HG丸ｺﾞｼｯｸM-PRO"/>
          <w:color w:val="002060"/>
          <w:sz w:val="28"/>
          <w:szCs w:val="28"/>
          <w:u w:val="single"/>
        </w:rPr>
        <w:t>）個別相談会申込み</w:t>
      </w:r>
      <w:r w:rsidRPr="00D60DFD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 xml:space="preserve">　</w:t>
      </w:r>
      <w:r w:rsidR="004935F4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□に</w:t>
      </w:r>
      <w:r w:rsidR="00C32196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ご希望の時間を</w:t>
      </w:r>
      <w:r w:rsidR="00916D7E">
        <w:rPr>
          <w:rFonts w:ascii="HG丸ｺﾞｼｯｸM-PRO" w:eastAsia="HG丸ｺﾞｼｯｸM-PRO" w:hAnsi="HG丸ｺﾞｼｯｸM-PRO" w:hint="eastAsia"/>
          <w:color w:val="002060"/>
          <w:sz w:val="28"/>
          <w:szCs w:val="28"/>
          <w:u w:val="single"/>
        </w:rPr>
        <w:t>チェック</w:t>
      </w:r>
    </w:p>
    <w:p w14:paraId="10B6E801" w14:textId="3967B704" w:rsidR="0039461F" w:rsidRDefault="004935F4" w:rsidP="009E3F7A">
      <w:pPr>
        <w:rPr>
          <w:rFonts w:ascii="HG丸ｺﾞｼｯｸM-PRO" w:eastAsia="HG丸ｺﾞｼｯｸM-PRO" w:hAnsi="HG丸ｺﾞｼｯｸM-PRO"/>
          <w:color w:val="00206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2060"/>
          <w:sz w:val="28"/>
          <w:szCs w:val="28"/>
        </w:rPr>
        <w:t>□１３時半～１４時　□１４時～１４時半　□１４時半～１５時　□１５時～１５時半</w:t>
      </w:r>
    </w:p>
    <w:p w14:paraId="5AE4F316" w14:textId="2C451557" w:rsidR="004935F4" w:rsidRPr="00810F53" w:rsidRDefault="004935F4" w:rsidP="009E3F7A">
      <w:pPr>
        <w:rPr>
          <w:rFonts w:ascii="HG丸ｺﾞｼｯｸM-PRO" w:eastAsia="HG丸ｺﾞｼｯｸM-PRO" w:hAnsi="HG丸ｺﾞｼｯｸM-PRO"/>
          <w:color w:val="00206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2060"/>
          <w:sz w:val="28"/>
          <w:szCs w:val="28"/>
        </w:rPr>
        <w:t>□１６時～１６時半　□１６時半～１７時　□１７時～１７時半　□１７時半～１８時</w:t>
      </w:r>
    </w:p>
    <w:p w14:paraId="32BD9188" w14:textId="77777777" w:rsidR="009E3F7A" w:rsidRDefault="009E3F7A" w:rsidP="009E3F7A">
      <w:pPr>
        <w:rPr>
          <w:rFonts w:ascii="HG丸ｺﾞｼｯｸM-PRO" w:eastAsia="HG丸ｺﾞｼｯｸM-PRO" w:hAnsi="HG丸ｺﾞｼｯｸM-PRO"/>
          <w:sz w:val="22"/>
        </w:rPr>
      </w:pPr>
      <w:r w:rsidRPr="000F300F">
        <w:rPr>
          <w:rFonts w:ascii="HG丸ｺﾞｼｯｸM-PRO" w:eastAsia="HG丸ｺﾞｼｯｸM-PRO" w:hAnsi="HG丸ｺﾞｼｯｸM-PRO" w:hint="eastAsia"/>
          <w:sz w:val="22"/>
        </w:rPr>
        <w:t>ご記入の個人情報は当講演会の申し込みにのみ利用させて頂き、その他に利用することは一切ありません。</w:t>
      </w:r>
    </w:p>
    <w:p w14:paraId="2DADE171" w14:textId="5AE7C3D8" w:rsidR="00916D7E" w:rsidRDefault="002365A4" w:rsidP="00D60DFD">
      <w:pPr>
        <w:spacing w:after="0"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講演会</w:t>
      </w:r>
      <w:r>
        <w:rPr>
          <w:rFonts w:ascii="HG丸ｺﾞｼｯｸM-PRO" w:eastAsia="HG丸ｺﾞｼｯｸM-PRO" w:hAnsi="HG丸ｺﾞｼｯｸM-PRO"/>
          <w:sz w:val="28"/>
          <w:szCs w:val="28"/>
        </w:rPr>
        <w:t>申込み</w:t>
      </w:r>
      <w:r w:rsidR="009E3F7A" w:rsidRPr="004E28DF">
        <w:rPr>
          <w:rFonts w:ascii="HG丸ｺﾞｼｯｸM-PRO" w:eastAsia="HG丸ｺﾞｼｯｸM-PRO" w:hAnsi="HG丸ｺﾞｼｯｸM-PRO" w:hint="eastAsia"/>
          <w:sz w:val="28"/>
          <w:szCs w:val="28"/>
        </w:rPr>
        <w:t>先</w:t>
      </w:r>
      <w:r w:rsidR="00D60DF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16D7E">
        <w:rPr>
          <w:rFonts w:ascii="HG丸ｺﾞｼｯｸM-PRO" w:eastAsia="HG丸ｺﾞｼｯｸM-PRO" w:hAnsi="HG丸ｺﾞｼｯｸM-PRO" w:hint="eastAsia"/>
          <w:sz w:val="28"/>
          <w:szCs w:val="28"/>
        </w:rPr>
        <w:t>*定員になり次第受付終了</w:t>
      </w:r>
    </w:p>
    <w:p w14:paraId="1639BC7D" w14:textId="77777777" w:rsidR="00916D7E" w:rsidRDefault="00D60DFD" w:rsidP="00D60DFD">
      <w:pPr>
        <w:spacing w:after="0" w:line="0" w:lineRule="atLeast"/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</w:pPr>
      <w:r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ＦＡＸ</w:t>
      </w:r>
      <w:r w:rsidR="004935F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：</w:t>
      </w:r>
      <w:r w:rsidR="004935F4" w:rsidRPr="004935F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０５６１－７６－</w:t>
      </w:r>
      <w:r w:rsidR="00916D7E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８９９６</w:t>
      </w:r>
      <w:r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 xml:space="preserve">　</w:t>
      </w:r>
      <w:r w:rsidRPr="002365A4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>電</w:t>
      </w:r>
      <w:r w:rsidRPr="002365A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 xml:space="preserve">　</w:t>
      </w:r>
      <w:r w:rsidRPr="002365A4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>話：</w:t>
      </w:r>
      <w:r w:rsidR="004935F4" w:rsidRPr="004935F4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０５６１－７６－</w:t>
      </w:r>
      <w:r w:rsidR="00916D7E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 xml:space="preserve">８９９５　 </w:t>
      </w:r>
      <w:r w:rsidR="00916D7E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 xml:space="preserve">     </w:t>
      </w:r>
    </w:p>
    <w:p w14:paraId="4A60BDC8" w14:textId="283E5E4B" w:rsidR="00916D7E" w:rsidRPr="008E4013" w:rsidRDefault="00916D7E" w:rsidP="008E4013">
      <w:pPr>
        <w:spacing w:after="0" w:line="0" w:lineRule="atLeast"/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</w:pPr>
      <w:r w:rsidRPr="008E4013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 xml:space="preserve">Mail </w:t>
      </w:r>
      <w:r w:rsidRPr="008E4013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thick"/>
        </w:rPr>
        <w:t>:</w:t>
      </w:r>
      <w:r w:rsidR="008E4013" w:rsidRPr="008E4013"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  <w:t xml:space="preserve"> </w:t>
      </w:r>
      <w:r w:rsidR="008E4013" w:rsidRPr="008E4013">
        <w:rPr>
          <w:rStyle w:val="af6"/>
          <w:rFonts w:ascii="HG丸ｺﾞｼｯｸM-PRO" w:eastAsia="HG丸ｺﾞｼｯｸM-PRO" w:hAnsi="HG丸ｺﾞｼｯｸM-PRO" w:hint="eastAsia"/>
          <w:color w:val="FF0000"/>
          <w:sz w:val="24"/>
          <w:szCs w:val="24"/>
        </w:rPr>
        <w:t>i</w:t>
      </w:r>
      <w:r w:rsidR="008E4013" w:rsidRPr="008E4013">
        <w:rPr>
          <w:rStyle w:val="af6"/>
          <w:rFonts w:ascii="HG丸ｺﾞｼｯｸM-PRO" w:eastAsia="HG丸ｺﾞｼｯｸM-PRO" w:hAnsi="HG丸ｺﾞｼｯｸM-PRO"/>
          <w:color w:val="FF0000"/>
          <w:sz w:val="24"/>
          <w:szCs w:val="24"/>
        </w:rPr>
        <w:t>nfo@ippo-core3.com</w:t>
      </w:r>
    </w:p>
    <w:p w14:paraId="122B7211" w14:textId="77777777" w:rsidR="00916D7E" w:rsidRPr="00916D7E" w:rsidRDefault="00916D7E" w:rsidP="00D60DFD">
      <w:pPr>
        <w:spacing w:after="0" w:line="0" w:lineRule="atLeast"/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</w:pPr>
    </w:p>
    <w:p w14:paraId="1455F70E" w14:textId="77777777" w:rsidR="00916D7E" w:rsidRDefault="00916D7E" w:rsidP="00D60DFD">
      <w:pPr>
        <w:spacing w:after="0" w:line="0" w:lineRule="atLeast"/>
        <w:rPr>
          <w:rFonts w:ascii="HG丸ｺﾞｼｯｸM-PRO" w:eastAsia="HG丸ｺﾞｼｯｸM-PRO" w:hAnsi="HG丸ｺﾞｼｯｸM-PRO"/>
          <w:color w:val="FF0000"/>
          <w:sz w:val="24"/>
          <w:szCs w:val="24"/>
          <w:u w:val="thick"/>
        </w:rPr>
      </w:pPr>
    </w:p>
    <w:p w14:paraId="56653AC2" w14:textId="35BE1E86" w:rsidR="00916D7E" w:rsidRPr="00916D7E" w:rsidRDefault="00916D7E" w:rsidP="00D60DFD">
      <w:pPr>
        <w:spacing w:after="0" w:line="0" w:lineRule="atLeast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 w:rsidRPr="00916D7E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*</w:t>
      </w:r>
      <w:r w:rsidRPr="00916D7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個別相談会の会場はIPPO（尾張旭市狩宿町4-41-1横地ビル2F）です</w:t>
      </w:r>
    </w:p>
    <w:sectPr w:rsidR="00916D7E" w:rsidRPr="00916D7E" w:rsidSect="00295857">
      <w:pgSz w:w="11907" w:h="16839" w:code="9"/>
      <w:pgMar w:top="567" w:right="454" w:bottom="567" w:left="454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882D7" w14:textId="77777777" w:rsidR="00345ACB" w:rsidRDefault="00345ACB">
      <w:pPr>
        <w:spacing w:after="0" w:line="240" w:lineRule="auto"/>
      </w:pPr>
      <w:r>
        <w:separator/>
      </w:r>
    </w:p>
  </w:endnote>
  <w:endnote w:type="continuationSeparator" w:id="0">
    <w:p w14:paraId="276BAAA1" w14:textId="77777777" w:rsidR="00345ACB" w:rsidRDefault="00345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E116F" w14:textId="77777777" w:rsidR="00345ACB" w:rsidRDefault="00345ACB">
      <w:pPr>
        <w:spacing w:after="0" w:line="240" w:lineRule="auto"/>
      </w:pPr>
      <w:r>
        <w:separator/>
      </w:r>
    </w:p>
  </w:footnote>
  <w:footnote w:type="continuationSeparator" w:id="0">
    <w:p w14:paraId="356D28E6" w14:textId="77777777" w:rsidR="00345ACB" w:rsidRDefault="00345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11245012"/>
    <w:multiLevelType w:val="hybridMultilevel"/>
    <w:tmpl w:val="6A14FD40"/>
    <w:lvl w:ilvl="0" w:tplc="97F2B6F6">
      <w:start w:val="1"/>
      <w:numFmt w:val="decimalEnclosedCircle"/>
      <w:lvlText w:val="%1"/>
      <w:lvlJc w:val="left"/>
      <w:pPr>
        <w:ind w:left="6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8" w:hanging="420"/>
      </w:pPr>
    </w:lvl>
    <w:lvl w:ilvl="3" w:tplc="0409000F" w:tentative="1">
      <w:start w:val="1"/>
      <w:numFmt w:val="decimal"/>
      <w:lvlText w:val="%4."/>
      <w:lvlJc w:val="left"/>
      <w:pPr>
        <w:ind w:left="1958" w:hanging="420"/>
      </w:pPr>
    </w:lvl>
    <w:lvl w:ilvl="4" w:tplc="04090017" w:tentative="1">
      <w:start w:val="1"/>
      <w:numFmt w:val="aiueoFullWidth"/>
      <w:lvlText w:val="(%5)"/>
      <w:lvlJc w:val="left"/>
      <w:pPr>
        <w:ind w:left="237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8" w:hanging="420"/>
      </w:pPr>
    </w:lvl>
    <w:lvl w:ilvl="6" w:tplc="0409000F" w:tentative="1">
      <w:start w:val="1"/>
      <w:numFmt w:val="decimal"/>
      <w:lvlText w:val="%7."/>
      <w:lvlJc w:val="left"/>
      <w:pPr>
        <w:ind w:left="3218" w:hanging="420"/>
      </w:pPr>
    </w:lvl>
    <w:lvl w:ilvl="7" w:tplc="04090017" w:tentative="1">
      <w:start w:val="1"/>
      <w:numFmt w:val="aiueoFullWidth"/>
      <w:lvlText w:val="(%8)"/>
      <w:lvlJc w:val="left"/>
      <w:pPr>
        <w:ind w:left="36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8" w:hanging="420"/>
      </w:pPr>
    </w:lvl>
  </w:abstractNum>
  <w:abstractNum w:abstractNumId="2" w15:restartNumberingAfterBreak="0">
    <w:nsid w:val="1AB84A9A"/>
    <w:multiLevelType w:val="hybridMultilevel"/>
    <w:tmpl w:val="6B9A4F48"/>
    <w:lvl w:ilvl="0" w:tplc="31E69548">
      <w:numFmt w:val="bullet"/>
      <w:lvlText w:val="・"/>
      <w:lvlJc w:val="left"/>
      <w:pPr>
        <w:ind w:left="885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3" w15:restartNumberingAfterBreak="0">
    <w:nsid w:val="4E667108"/>
    <w:multiLevelType w:val="hybridMultilevel"/>
    <w:tmpl w:val="A3BA9BAC"/>
    <w:lvl w:ilvl="0" w:tplc="C16E2AE8">
      <w:start w:val="1"/>
      <w:numFmt w:val="decimalFullWidth"/>
      <w:lvlText w:val="%1．"/>
      <w:lvlJc w:val="left"/>
      <w:pPr>
        <w:ind w:left="720" w:hanging="720"/>
      </w:pPr>
      <w:rPr>
        <w:rFonts w:cs="Times New Roman"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760A1C40"/>
    <w:multiLevelType w:val="hybridMultilevel"/>
    <w:tmpl w:val="8C68D8C2"/>
    <w:lvl w:ilvl="0" w:tplc="70E45320">
      <w:start w:val="1"/>
      <w:numFmt w:val="decimalEnclosedCircle"/>
      <w:lvlText w:val="%1"/>
      <w:lvlJc w:val="left"/>
      <w:pPr>
        <w:ind w:left="160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00" w:hanging="420"/>
      </w:pPr>
    </w:lvl>
    <w:lvl w:ilvl="3" w:tplc="0409000F" w:tentative="1">
      <w:start w:val="1"/>
      <w:numFmt w:val="decimal"/>
      <w:lvlText w:val="%4."/>
      <w:lvlJc w:val="left"/>
      <w:pPr>
        <w:ind w:left="2920" w:hanging="420"/>
      </w:pPr>
    </w:lvl>
    <w:lvl w:ilvl="4" w:tplc="04090017" w:tentative="1">
      <w:start w:val="1"/>
      <w:numFmt w:val="aiueoFullWidth"/>
      <w:lvlText w:val="(%5)"/>
      <w:lvlJc w:val="left"/>
      <w:pPr>
        <w:ind w:left="3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60" w:hanging="420"/>
      </w:pPr>
    </w:lvl>
    <w:lvl w:ilvl="6" w:tplc="0409000F" w:tentative="1">
      <w:start w:val="1"/>
      <w:numFmt w:val="decimal"/>
      <w:lvlText w:val="%7."/>
      <w:lvlJc w:val="left"/>
      <w:pPr>
        <w:ind w:left="4180" w:hanging="420"/>
      </w:pPr>
    </w:lvl>
    <w:lvl w:ilvl="7" w:tplc="04090017" w:tentative="1">
      <w:start w:val="1"/>
      <w:numFmt w:val="aiueoFullWidth"/>
      <w:lvlText w:val="(%8)"/>
      <w:lvlJc w:val="left"/>
      <w:pPr>
        <w:ind w:left="4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20" w:hanging="420"/>
      </w:pPr>
    </w:lvl>
  </w:abstractNum>
  <w:num w:numId="1" w16cid:durableId="365838139">
    <w:abstractNumId w:val="0"/>
  </w:num>
  <w:num w:numId="2" w16cid:durableId="2025354795">
    <w:abstractNumId w:val="0"/>
    <w:lvlOverride w:ilvl="0">
      <w:startOverride w:val="1"/>
    </w:lvlOverride>
  </w:num>
  <w:num w:numId="3" w16cid:durableId="1211189268">
    <w:abstractNumId w:val="0"/>
    <w:lvlOverride w:ilvl="0">
      <w:startOverride w:val="1"/>
    </w:lvlOverride>
  </w:num>
  <w:num w:numId="4" w16cid:durableId="1887912236">
    <w:abstractNumId w:val="0"/>
    <w:lvlOverride w:ilvl="0">
      <w:startOverride w:val="1"/>
    </w:lvlOverride>
  </w:num>
  <w:num w:numId="5" w16cid:durableId="515849997">
    <w:abstractNumId w:val="2"/>
  </w:num>
  <w:num w:numId="6" w16cid:durableId="512454778">
    <w:abstractNumId w:val="4"/>
  </w:num>
  <w:num w:numId="7" w16cid:durableId="1003436217">
    <w:abstractNumId w:val="3"/>
  </w:num>
  <w:num w:numId="8" w16cid:durableId="1264649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EDC"/>
    <w:rsid w:val="000020A8"/>
    <w:rsid w:val="0000783D"/>
    <w:rsid w:val="00025CC2"/>
    <w:rsid w:val="00027719"/>
    <w:rsid w:val="00040CAB"/>
    <w:rsid w:val="00051A6F"/>
    <w:rsid w:val="00051B37"/>
    <w:rsid w:val="00055AFC"/>
    <w:rsid w:val="000675A7"/>
    <w:rsid w:val="00073A2D"/>
    <w:rsid w:val="00076FBC"/>
    <w:rsid w:val="00085903"/>
    <w:rsid w:val="00090844"/>
    <w:rsid w:val="00091AE9"/>
    <w:rsid w:val="000A24FC"/>
    <w:rsid w:val="000C3FDD"/>
    <w:rsid w:val="000D073E"/>
    <w:rsid w:val="000D3932"/>
    <w:rsid w:val="000D4AB5"/>
    <w:rsid w:val="000D514E"/>
    <w:rsid w:val="000E37E3"/>
    <w:rsid w:val="000F5712"/>
    <w:rsid w:val="00116F31"/>
    <w:rsid w:val="00125C4B"/>
    <w:rsid w:val="001320FD"/>
    <w:rsid w:val="00134921"/>
    <w:rsid w:val="00140B96"/>
    <w:rsid w:val="0014436E"/>
    <w:rsid w:val="0016003F"/>
    <w:rsid w:val="00170C03"/>
    <w:rsid w:val="00173E18"/>
    <w:rsid w:val="00183D2F"/>
    <w:rsid w:val="001A574F"/>
    <w:rsid w:val="001C1354"/>
    <w:rsid w:val="001C21E8"/>
    <w:rsid w:val="001D5065"/>
    <w:rsid w:val="001E157E"/>
    <w:rsid w:val="001E296A"/>
    <w:rsid w:val="001E60FC"/>
    <w:rsid w:val="001F2025"/>
    <w:rsid w:val="001F241E"/>
    <w:rsid w:val="0021686C"/>
    <w:rsid w:val="00235DAC"/>
    <w:rsid w:val="002365A4"/>
    <w:rsid w:val="00237014"/>
    <w:rsid w:val="00241081"/>
    <w:rsid w:val="00257D96"/>
    <w:rsid w:val="00262DC6"/>
    <w:rsid w:val="00272EAA"/>
    <w:rsid w:val="00276AD3"/>
    <w:rsid w:val="00295471"/>
    <w:rsid w:val="00295857"/>
    <w:rsid w:val="002A39AE"/>
    <w:rsid w:val="002D4B6F"/>
    <w:rsid w:val="002D64E3"/>
    <w:rsid w:val="002E7A35"/>
    <w:rsid w:val="00301F58"/>
    <w:rsid w:val="00312A6B"/>
    <w:rsid w:val="00331836"/>
    <w:rsid w:val="003323B1"/>
    <w:rsid w:val="0034312D"/>
    <w:rsid w:val="00345ACB"/>
    <w:rsid w:val="003510A5"/>
    <w:rsid w:val="00353221"/>
    <w:rsid w:val="00355FC8"/>
    <w:rsid w:val="003602FC"/>
    <w:rsid w:val="00372F16"/>
    <w:rsid w:val="003771F1"/>
    <w:rsid w:val="003815B8"/>
    <w:rsid w:val="0039461F"/>
    <w:rsid w:val="003949D5"/>
    <w:rsid w:val="003A6855"/>
    <w:rsid w:val="003B7C95"/>
    <w:rsid w:val="003B7D2F"/>
    <w:rsid w:val="003D2B65"/>
    <w:rsid w:val="003E1EA6"/>
    <w:rsid w:val="004056C9"/>
    <w:rsid w:val="004074DB"/>
    <w:rsid w:val="004124D8"/>
    <w:rsid w:val="00412B1D"/>
    <w:rsid w:val="00434ED9"/>
    <w:rsid w:val="00435E1D"/>
    <w:rsid w:val="00443B87"/>
    <w:rsid w:val="00445864"/>
    <w:rsid w:val="00457E42"/>
    <w:rsid w:val="00474A0F"/>
    <w:rsid w:val="00492DAE"/>
    <w:rsid w:val="004935F4"/>
    <w:rsid w:val="004B642D"/>
    <w:rsid w:val="004C28A9"/>
    <w:rsid w:val="004D187C"/>
    <w:rsid w:val="004F00C1"/>
    <w:rsid w:val="004F3B34"/>
    <w:rsid w:val="004F5B9D"/>
    <w:rsid w:val="0050336D"/>
    <w:rsid w:val="005207BC"/>
    <w:rsid w:val="005207EA"/>
    <w:rsid w:val="00533521"/>
    <w:rsid w:val="0053376E"/>
    <w:rsid w:val="00536A82"/>
    <w:rsid w:val="00542627"/>
    <w:rsid w:val="0056243E"/>
    <w:rsid w:val="0057280B"/>
    <w:rsid w:val="005729A1"/>
    <w:rsid w:val="00580E93"/>
    <w:rsid w:val="00592A81"/>
    <w:rsid w:val="00594D75"/>
    <w:rsid w:val="005A2022"/>
    <w:rsid w:val="005C47BE"/>
    <w:rsid w:val="005D4A2A"/>
    <w:rsid w:val="006142E4"/>
    <w:rsid w:val="00615461"/>
    <w:rsid w:val="00616C36"/>
    <w:rsid w:val="0062571F"/>
    <w:rsid w:val="00630F5A"/>
    <w:rsid w:val="00652B62"/>
    <w:rsid w:val="00653762"/>
    <w:rsid w:val="006631CF"/>
    <w:rsid w:val="00672EF1"/>
    <w:rsid w:val="00676A8B"/>
    <w:rsid w:val="00686F6D"/>
    <w:rsid w:val="00686FAE"/>
    <w:rsid w:val="00687C3E"/>
    <w:rsid w:val="006B3B0B"/>
    <w:rsid w:val="006B6791"/>
    <w:rsid w:val="006F24E5"/>
    <w:rsid w:val="007071D7"/>
    <w:rsid w:val="007158C2"/>
    <w:rsid w:val="00732282"/>
    <w:rsid w:val="00735EA4"/>
    <w:rsid w:val="007429FC"/>
    <w:rsid w:val="00760303"/>
    <w:rsid w:val="00764CA4"/>
    <w:rsid w:val="00772EC7"/>
    <w:rsid w:val="007911EB"/>
    <w:rsid w:val="00796A24"/>
    <w:rsid w:val="00797D69"/>
    <w:rsid w:val="007A6B44"/>
    <w:rsid w:val="007B5E9E"/>
    <w:rsid w:val="007E29AC"/>
    <w:rsid w:val="007F1021"/>
    <w:rsid w:val="00803957"/>
    <w:rsid w:val="00805B62"/>
    <w:rsid w:val="00810F53"/>
    <w:rsid w:val="0082415B"/>
    <w:rsid w:val="008541B1"/>
    <w:rsid w:val="008610E8"/>
    <w:rsid w:val="00867FED"/>
    <w:rsid w:val="00872B7C"/>
    <w:rsid w:val="00873553"/>
    <w:rsid w:val="00877DC4"/>
    <w:rsid w:val="00882C0D"/>
    <w:rsid w:val="0088704E"/>
    <w:rsid w:val="008934D2"/>
    <w:rsid w:val="00896200"/>
    <w:rsid w:val="00896FCD"/>
    <w:rsid w:val="008C58AF"/>
    <w:rsid w:val="008C7ABD"/>
    <w:rsid w:val="008E4013"/>
    <w:rsid w:val="008F05E9"/>
    <w:rsid w:val="008F211C"/>
    <w:rsid w:val="008F2EF7"/>
    <w:rsid w:val="008F3B04"/>
    <w:rsid w:val="00916D7E"/>
    <w:rsid w:val="00926EDC"/>
    <w:rsid w:val="00931AC4"/>
    <w:rsid w:val="00936FFD"/>
    <w:rsid w:val="0095269A"/>
    <w:rsid w:val="00974D92"/>
    <w:rsid w:val="0098646A"/>
    <w:rsid w:val="0099114A"/>
    <w:rsid w:val="00997E81"/>
    <w:rsid w:val="009C28A1"/>
    <w:rsid w:val="009C7B40"/>
    <w:rsid w:val="009D1613"/>
    <w:rsid w:val="009E3F7A"/>
    <w:rsid w:val="009E5AB9"/>
    <w:rsid w:val="009F622E"/>
    <w:rsid w:val="00A03BE2"/>
    <w:rsid w:val="00A203E5"/>
    <w:rsid w:val="00A359DF"/>
    <w:rsid w:val="00A54ED0"/>
    <w:rsid w:val="00A574D9"/>
    <w:rsid w:val="00A629DA"/>
    <w:rsid w:val="00A62B38"/>
    <w:rsid w:val="00A66C93"/>
    <w:rsid w:val="00A72617"/>
    <w:rsid w:val="00A728AD"/>
    <w:rsid w:val="00A743F9"/>
    <w:rsid w:val="00A926F7"/>
    <w:rsid w:val="00AA026A"/>
    <w:rsid w:val="00AA1DC6"/>
    <w:rsid w:val="00AB2A4B"/>
    <w:rsid w:val="00AB4C89"/>
    <w:rsid w:val="00AD032D"/>
    <w:rsid w:val="00AD6DA4"/>
    <w:rsid w:val="00AE588E"/>
    <w:rsid w:val="00AF2CA9"/>
    <w:rsid w:val="00AF665B"/>
    <w:rsid w:val="00B2691E"/>
    <w:rsid w:val="00B7017E"/>
    <w:rsid w:val="00B835B2"/>
    <w:rsid w:val="00B87BD7"/>
    <w:rsid w:val="00B91F99"/>
    <w:rsid w:val="00BB2AAF"/>
    <w:rsid w:val="00BC7F0A"/>
    <w:rsid w:val="00BD6CF7"/>
    <w:rsid w:val="00BD7A76"/>
    <w:rsid w:val="00BE38F6"/>
    <w:rsid w:val="00BE7CB5"/>
    <w:rsid w:val="00C00659"/>
    <w:rsid w:val="00C269FF"/>
    <w:rsid w:val="00C32196"/>
    <w:rsid w:val="00C346A4"/>
    <w:rsid w:val="00C40D1E"/>
    <w:rsid w:val="00C60A53"/>
    <w:rsid w:val="00C63AA4"/>
    <w:rsid w:val="00C762F7"/>
    <w:rsid w:val="00CD69C8"/>
    <w:rsid w:val="00CD7DBC"/>
    <w:rsid w:val="00CF336F"/>
    <w:rsid w:val="00CF43B8"/>
    <w:rsid w:val="00D10076"/>
    <w:rsid w:val="00D15F40"/>
    <w:rsid w:val="00D163DC"/>
    <w:rsid w:val="00D21D57"/>
    <w:rsid w:val="00D367D1"/>
    <w:rsid w:val="00D45C1C"/>
    <w:rsid w:val="00D5053E"/>
    <w:rsid w:val="00D60DFD"/>
    <w:rsid w:val="00D62082"/>
    <w:rsid w:val="00D7532B"/>
    <w:rsid w:val="00D7589B"/>
    <w:rsid w:val="00D86185"/>
    <w:rsid w:val="00D91DCD"/>
    <w:rsid w:val="00D92578"/>
    <w:rsid w:val="00DA063F"/>
    <w:rsid w:val="00DA48E3"/>
    <w:rsid w:val="00DA5781"/>
    <w:rsid w:val="00DA6BBA"/>
    <w:rsid w:val="00DB52E6"/>
    <w:rsid w:val="00DB614E"/>
    <w:rsid w:val="00DC54C4"/>
    <w:rsid w:val="00DC5FA3"/>
    <w:rsid w:val="00DE791B"/>
    <w:rsid w:val="00E02183"/>
    <w:rsid w:val="00E06F5F"/>
    <w:rsid w:val="00E14179"/>
    <w:rsid w:val="00E21117"/>
    <w:rsid w:val="00E223CD"/>
    <w:rsid w:val="00E26947"/>
    <w:rsid w:val="00E349A9"/>
    <w:rsid w:val="00E560A4"/>
    <w:rsid w:val="00E67EC1"/>
    <w:rsid w:val="00E742FF"/>
    <w:rsid w:val="00E85B81"/>
    <w:rsid w:val="00EA1787"/>
    <w:rsid w:val="00EC2083"/>
    <w:rsid w:val="00ED06AF"/>
    <w:rsid w:val="00EE0BDC"/>
    <w:rsid w:val="00EE400C"/>
    <w:rsid w:val="00F01DF7"/>
    <w:rsid w:val="00F02A9E"/>
    <w:rsid w:val="00F140B8"/>
    <w:rsid w:val="00F63D22"/>
    <w:rsid w:val="00F67F66"/>
    <w:rsid w:val="00F74480"/>
    <w:rsid w:val="00F81F90"/>
    <w:rsid w:val="00F84AA5"/>
    <w:rsid w:val="00F84D25"/>
    <w:rsid w:val="00F90A21"/>
    <w:rsid w:val="00FB30A1"/>
    <w:rsid w:val="00FB341F"/>
    <w:rsid w:val="00FD1010"/>
    <w:rsid w:val="00FE0D1E"/>
    <w:rsid w:val="00FF30C2"/>
    <w:rsid w:val="00FF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981B81"/>
  <w15:docId w15:val="{CD867FBF-2CAF-4DB4-B666-E73FC44D5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207EA"/>
  </w:style>
  <w:style w:type="paragraph" w:styleId="1">
    <w:name w:val="heading 1"/>
    <w:basedOn w:val="a0"/>
    <w:next w:val="a0"/>
    <w:link w:val="10"/>
    <w:uiPriority w:val="1"/>
    <w:qFormat/>
    <w:rsid w:val="005207EA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5207EA"/>
    <w:rPr>
      <w:color w:val="808080"/>
    </w:rPr>
  </w:style>
  <w:style w:type="paragraph" w:customStyle="1" w:styleId="a5">
    <w:name w:val="タイトル"/>
    <w:basedOn w:val="a0"/>
    <w:next w:val="a0"/>
    <w:link w:val="a6"/>
    <w:uiPriority w:val="1"/>
    <w:qFormat/>
    <w:rsid w:val="005207EA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a6">
    <w:name w:val="タイトルの文字"/>
    <w:basedOn w:val="a1"/>
    <w:link w:val="a5"/>
    <w:uiPriority w:val="1"/>
    <w:rsid w:val="005207EA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customStyle="1" w:styleId="a7">
    <w:name w:val="テーブル グリッド"/>
    <w:basedOn w:val="a2"/>
    <w:uiPriority w:val="39"/>
    <w:rsid w:val="0052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1"/>
    <w:link w:val="1"/>
    <w:uiPriority w:val="1"/>
    <w:rsid w:val="005207EA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a">
    <w:name w:val="箇条書きリスト"/>
    <w:basedOn w:val="a0"/>
    <w:uiPriority w:val="1"/>
    <w:unhideWhenUsed/>
    <w:qFormat/>
    <w:rsid w:val="005207EA"/>
    <w:pPr>
      <w:numPr>
        <w:numId w:val="1"/>
      </w:numPr>
    </w:pPr>
  </w:style>
  <w:style w:type="paragraph" w:customStyle="1" w:styleId="a8">
    <w:name w:val="キャプション"/>
    <w:basedOn w:val="a0"/>
    <w:next w:val="a0"/>
    <w:uiPriority w:val="2"/>
    <w:unhideWhenUsed/>
    <w:qFormat/>
    <w:rsid w:val="005207EA"/>
    <w:pPr>
      <w:spacing w:after="0" w:line="240" w:lineRule="auto"/>
    </w:pPr>
    <w:rPr>
      <w:i/>
      <w:iCs/>
      <w:sz w:val="16"/>
    </w:rPr>
  </w:style>
  <w:style w:type="character" w:customStyle="1" w:styleId="a9">
    <w:name w:val="強調"/>
    <w:basedOn w:val="a1"/>
    <w:uiPriority w:val="2"/>
    <w:qFormat/>
    <w:rsid w:val="005207EA"/>
    <w:rPr>
      <w:b/>
      <w:bCs/>
    </w:rPr>
  </w:style>
  <w:style w:type="paragraph" w:styleId="aa">
    <w:name w:val="header"/>
    <w:basedOn w:val="a0"/>
    <w:link w:val="ab"/>
    <w:uiPriority w:val="4"/>
    <w:unhideWhenUsed/>
    <w:rsid w:val="00520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ヘッダー (文字)"/>
    <w:basedOn w:val="a1"/>
    <w:link w:val="aa"/>
    <w:uiPriority w:val="4"/>
    <w:rsid w:val="005207EA"/>
  </w:style>
  <w:style w:type="paragraph" w:styleId="ac">
    <w:name w:val="footer"/>
    <w:basedOn w:val="a0"/>
    <w:link w:val="ad"/>
    <w:uiPriority w:val="4"/>
    <w:unhideWhenUsed/>
    <w:qFormat/>
    <w:rsid w:val="005207EA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d">
    <w:name w:val="フッター (文字)"/>
    <w:basedOn w:val="a1"/>
    <w:link w:val="ac"/>
    <w:uiPriority w:val="4"/>
    <w:rsid w:val="005207EA"/>
    <w:rPr>
      <w:sz w:val="17"/>
    </w:rPr>
  </w:style>
  <w:style w:type="paragraph" w:customStyle="1" w:styleId="ae">
    <w:name w:val="会社名"/>
    <w:basedOn w:val="a0"/>
    <w:uiPriority w:val="4"/>
    <w:qFormat/>
    <w:rsid w:val="005207EA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f">
    <w:name w:val="間隔なし"/>
    <w:uiPriority w:val="36"/>
    <w:unhideWhenUsed/>
    <w:qFormat/>
    <w:rsid w:val="005207EA"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rsid w:val="005207EA"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af1">
    <w:name w:val="日付 (文字)"/>
    <w:basedOn w:val="a1"/>
    <w:link w:val="af0"/>
    <w:uiPriority w:val="3"/>
    <w:rsid w:val="005207EA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f2">
    <w:name w:val="住所"/>
    <w:basedOn w:val="a0"/>
    <w:uiPriority w:val="4"/>
    <w:qFormat/>
    <w:rsid w:val="005207EA"/>
    <w:pPr>
      <w:spacing w:after="0" w:line="240" w:lineRule="auto"/>
    </w:pPr>
    <w:rPr>
      <w:sz w:val="40"/>
    </w:rPr>
  </w:style>
  <w:style w:type="paragraph" w:styleId="af3">
    <w:name w:val="Balloon Text"/>
    <w:basedOn w:val="a0"/>
    <w:link w:val="af4"/>
    <w:uiPriority w:val="99"/>
    <w:semiHidden/>
    <w:unhideWhenUsed/>
    <w:rsid w:val="00867FE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1"/>
    <w:link w:val="af3"/>
    <w:uiPriority w:val="99"/>
    <w:semiHidden/>
    <w:rsid w:val="00867FED"/>
    <w:rPr>
      <w:rFonts w:asciiTheme="majorHAnsi" w:eastAsiaTheme="majorEastAsia" w:hAnsiTheme="majorHAnsi" w:cstheme="majorBidi"/>
      <w:sz w:val="18"/>
      <w:szCs w:val="18"/>
    </w:rPr>
  </w:style>
  <w:style w:type="table" w:styleId="af5">
    <w:name w:val="Table Grid"/>
    <w:basedOn w:val="a2"/>
    <w:uiPriority w:val="39"/>
    <w:rsid w:val="00173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1"/>
    <w:uiPriority w:val="99"/>
    <w:unhideWhenUsed/>
    <w:rsid w:val="00C60A53"/>
    <w:rPr>
      <w:color w:val="4D4436" w:themeColor="hyperlink"/>
      <w:u w:val="single"/>
    </w:rPr>
  </w:style>
  <w:style w:type="paragraph" w:styleId="HTML">
    <w:name w:val="HTML Preformatted"/>
    <w:basedOn w:val="a0"/>
    <w:link w:val="HTML0"/>
    <w:uiPriority w:val="99"/>
    <w:unhideWhenUsed/>
    <w:rsid w:val="00372F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="ＭＳ 明朝" w:hAnsi="Courier" w:cs="Courier"/>
      <w:color w:val="auto"/>
    </w:rPr>
  </w:style>
  <w:style w:type="character" w:customStyle="1" w:styleId="HTML0">
    <w:name w:val="HTML 書式付き (文字)"/>
    <w:basedOn w:val="a1"/>
    <w:link w:val="HTML"/>
    <w:uiPriority w:val="99"/>
    <w:rsid w:val="00372F16"/>
    <w:rPr>
      <w:rFonts w:ascii="Courier" w:eastAsia="ＭＳ 明朝" w:hAnsi="Courier" w:cs="Courier"/>
      <w:color w:val="auto"/>
    </w:rPr>
  </w:style>
  <w:style w:type="paragraph" w:styleId="af7">
    <w:name w:val="List Paragraph"/>
    <w:basedOn w:val="a0"/>
    <w:uiPriority w:val="34"/>
    <w:qFormat/>
    <w:rsid w:val="00C32196"/>
    <w:pPr>
      <w:widowControl w:val="0"/>
      <w:overflowPunct w:val="0"/>
      <w:adjustRightInd w:val="0"/>
      <w:spacing w:after="0" w:line="240" w:lineRule="auto"/>
      <w:ind w:leftChars="400" w:left="960"/>
      <w:jc w:val="both"/>
      <w:textAlignment w:val="baseline"/>
    </w:pPr>
    <w:rPr>
      <w:rFonts w:ascii="Times New Roman" w:eastAsia="ＭＳ 明朝" w:hAnsi="Times New Roman" w:cs="ＭＳ 明朝"/>
      <w:color w:val="000000"/>
      <w:sz w:val="21"/>
      <w:szCs w:val="21"/>
    </w:rPr>
  </w:style>
  <w:style w:type="character" w:styleId="af8">
    <w:name w:val="Unresolved Mention"/>
    <w:basedOn w:val="a1"/>
    <w:uiPriority w:val="99"/>
    <w:semiHidden/>
    <w:unhideWhenUsed/>
    <w:rsid w:val="00916D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13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56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55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95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077046">
                                          <w:marLeft w:val="0"/>
                                          <w:marRight w:val="-46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111497">
                                              <w:marLeft w:val="0"/>
                                              <w:marRight w:val="46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03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6" w:space="11" w:color="CECECC"/>
                                                    <w:left w:val="single" w:sz="6" w:space="11" w:color="CECECC"/>
                                                    <w:bottom w:val="single" w:sz="6" w:space="11" w:color="CECECC"/>
                                                    <w:right w:val="single" w:sz="6" w:space="11" w:color="CECECC"/>
                                                  </w:divBdr>
                                                  <w:divsChild>
                                                    <w:div w:id="137345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73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1647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6575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999999"/>
                        <w:left w:val="single" w:sz="12" w:space="0" w:color="999999"/>
                        <w:bottom w:val="single" w:sz="12" w:space="0" w:color="999999"/>
                        <w:right w:val="single" w:sz="12" w:space="0" w:color="999999"/>
                      </w:divBdr>
                      <w:divsChild>
                        <w:div w:id="42153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999999"/>
                            <w:left w:val="single" w:sz="6" w:space="2" w:color="999999"/>
                            <w:bottom w:val="single" w:sz="6" w:space="2" w:color="999999"/>
                            <w:right w:val="single" w:sz="6" w:space="2" w:color="999999"/>
                          </w:divBdr>
                          <w:divsChild>
                            <w:div w:id="200384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58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82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3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4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28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44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4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999999"/>
                                    <w:left w:val="single" w:sz="6" w:space="2" w:color="999999"/>
                                    <w:bottom w:val="single" w:sz="6" w:space="2" w:color="999999"/>
                                    <w:right w:val="single" w:sz="6" w:space="2" w:color="999999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endnotes" Target="endnotes.xml" />
  <Relationship Id="rId13" Type="http://schemas.openxmlformats.org/officeDocument/2006/relationships/theme" Target="theme/theme1.xml" />
  <Relationship Id="rId3" Type="http://schemas.openxmlformats.org/officeDocument/2006/relationships/numbering" Target="numbering.xml" />
  <Relationship Id="rId7" Type="http://schemas.openxmlformats.org/officeDocument/2006/relationships/footnotes" Target="footnotes.xml" />
  <Relationship Id="rId12" Type="http://schemas.openxmlformats.org/officeDocument/2006/relationships/fontTable" Target="fontTable.xml" />
  <Relationship Id="rId2" Type="http://schemas.openxmlformats.org/officeDocument/2006/relationships/customXml" Target="../customXml/item2.xml" />
  <Relationship Id="rId1" Type="http://schemas.openxmlformats.org/officeDocument/2006/relationships/customXml" Target="../customXml/item1.xml" />
  <Relationship Id="rId6" Type="http://schemas.openxmlformats.org/officeDocument/2006/relationships/webSettings" Target="webSettings.xml" />
  <Relationship Id="rId5" Type="http://schemas.openxmlformats.org/officeDocument/2006/relationships/settings" Target="settings.xml" />
  <Relationship Id="rId10" Type="http://schemas.openxmlformats.org/officeDocument/2006/relationships/image" Target="media/image2.JPG" />
  <Relationship Id="rId4" Type="http://schemas.openxmlformats.org/officeDocument/2006/relationships/styles" Target="styles.xml" />
  <Relationship Id="rId9" Type="http://schemas.openxmlformats.org/officeDocument/2006/relationships/image" Target="media/image1.png" />
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t-kg\AppData\Roaming\Microsoft\Templates\&#12499;&#12472;&#12493;&#12473;&#29992;&#12481;&#12521;&#12471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88DBE89-A197-4BD2-A960-B64A7F85CC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ビジネス用チラシ</Template>
  <TotalTime>24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&lt;[Event Date]&gt; &lt;[Event Time]&gt;</vt:lpstr>
      <vt:lpstr>        &lt;[Event Address, City, ST  ZIP Code]&gt;/</vt:lpstr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k</dc:creator>
  <cp:lastModifiedBy>qwe9054</cp:lastModifiedBy>
  <cp:revision>8</cp:revision>
  <cp:lastPrinted>2025-03-11T05:35:00Z</cp:lastPrinted>
  <dcterms:created xsi:type="dcterms:W3CDTF">2025-03-03T06:42:00Z</dcterms:created>
  <dcterms:modified xsi:type="dcterms:W3CDTF">2025-04-16T09:38:00Z</dcterms:modified>
  <cp:version/>
</cp:coreProperties>
</file>